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12171" w14:textId="3BB9C585" w:rsidR="00417F5C" w:rsidRDefault="00687EE5" w:rsidP="00417F5C">
      <w:pPr>
        <w:pStyle w:val="KeinLeerraum"/>
        <w:rPr>
          <w:sz w:val="22"/>
        </w:rPr>
      </w:pPr>
      <w:r>
        <w:rPr>
          <w:noProof/>
          <w:sz w:val="22"/>
        </w:rPr>
        <w:drawing>
          <wp:anchor distT="0" distB="0" distL="114300" distR="114300" simplePos="0" relativeHeight="251662336" behindDoc="0" locked="0" layoutInCell="1" allowOverlap="1" wp14:anchorId="628EABAE" wp14:editId="60B1F2CB">
            <wp:simplePos x="0" y="0"/>
            <wp:positionH relativeFrom="margin">
              <wp:align>right</wp:align>
            </wp:positionH>
            <wp:positionV relativeFrom="paragraph">
              <wp:posOffset>0</wp:posOffset>
            </wp:positionV>
            <wp:extent cx="5753100" cy="1438275"/>
            <wp:effectExtent l="0" t="0" r="0" b="952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086CB" w14:textId="06950BD6" w:rsidR="00183244" w:rsidRPr="007512FF" w:rsidRDefault="00326848" w:rsidP="00417F5C">
      <w:pPr>
        <w:pStyle w:val="KeinLeerraum"/>
        <w:rPr>
          <w:rFonts w:ascii="Source Sans Pro Light" w:hAnsi="Source Sans Pro Light"/>
          <w:b/>
          <w:color w:val="035970"/>
          <w:sz w:val="32"/>
          <w:szCs w:val="32"/>
        </w:rPr>
      </w:pPr>
      <w:r>
        <w:rPr>
          <w:rFonts w:ascii="Source Sans Pro Light" w:hAnsi="Source Sans Pro Light"/>
          <w:b/>
          <w:color w:val="035970"/>
          <w:sz w:val="32"/>
          <w:szCs w:val="32"/>
        </w:rPr>
        <w:t xml:space="preserve">Über die </w:t>
      </w:r>
      <w:proofErr w:type="spellStart"/>
      <w:r w:rsidR="00C13DC6" w:rsidRPr="007512FF">
        <w:rPr>
          <w:rFonts w:ascii="Source Sans Pro Light" w:hAnsi="Source Sans Pro Light"/>
          <w:b/>
          <w:color w:val="035970"/>
          <w:sz w:val="32"/>
          <w:szCs w:val="32"/>
        </w:rPr>
        <w:t>m</w:t>
      </w:r>
      <w:r w:rsidR="00183244" w:rsidRPr="007512FF">
        <w:rPr>
          <w:rFonts w:ascii="Source Sans Pro Light" w:hAnsi="Source Sans Pro Light"/>
          <w:b/>
          <w:color w:val="035970"/>
          <w:sz w:val="32"/>
          <w:szCs w:val="32"/>
        </w:rPr>
        <w:t>eistro</w:t>
      </w:r>
      <w:proofErr w:type="spellEnd"/>
      <w:r w:rsidR="00183244" w:rsidRPr="007512FF">
        <w:rPr>
          <w:rFonts w:ascii="Source Sans Pro Light" w:hAnsi="Source Sans Pro Light"/>
          <w:b/>
          <w:color w:val="035970"/>
          <w:sz w:val="32"/>
          <w:szCs w:val="32"/>
        </w:rPr>
        <w:t xml:space="preserve"> </w:t>
      </w:r>
      <w:r w:rsidR="00E60707" w:rsidRPr="007512FF">
        <w:rPr>
          <w:rFonts w:ascii="Source Sans Pro Light" w:hAnsi="Source Sans Pro Light"/>
          <w:b/>
          <w:color w:val="035970"/>
          <w:sz w:val="32"/>
          <w:szCs w:val="32"/>
        </w:rPr>
        <w:t>Energie</w:t>
      </w:r>
      <w:r>
        <w:rPr>
          <w:rFonts w:ascii="Source Sans Pro Light" w:hAnsi="Source Sans Pro Light"/>
          <w:b/>
          <w:color w:val="035970"/>
          <w:sz w:val="32"/>
          <w:szCs w:val="32"/>
        </w:rPr>
        <w:t xml:space="preserve"> GmbH</w:t>
      </w:r>
      <w:r w:rsidR="009149A0">
        <w:rPr>
          <w:rFonts w:ascii="Source Sans Pro Light" w:hAnsi="Source Sans Pro Light"/>
          <w:b/>
          <w:color w:val="035970"/>
          <w:sz w:val="32"/>
          <w:szCs w:val="32"/>
        </w:rPr>
        <w:t>.</w:t>
      </w:r>
    </w:p>
    <w:p w14:paraId="4FD0D0CD" w14:textId="29E88805" w:rsidR="007732B3" w:rsidRPr="007512FF" w:rsidRDefault="001869E9" w:rsidP="00417F5C">
      <w:pPr>
        <w:pStyle w:val="KeinLeerraum"/>
        <w:rPr>
          <w:rFonts w:ascii="Source Sans Pro Light" w:hAnsi="Source Sans Pro Light"/>
          <w:sz w:val="22"/>
        </w:rPr>
      </w:pPr>
      <w:proofErr w:type="spellStart"/>
      <w:r w:rsidRPr="007512FF">
        <w:rPr>
          <w:rFonts w:ascii="Source Sans Pro Light" w:hAnsi="Source Sans Pro Light"/>
          <w:sz w:val="22"/>
        </w:rPr>
        <w:t>meistro</w:t>
      </w:r>
      <w:proofErr w:type="spellEnd"/>
      <w:r w:rsidRPr="007512FF">
        <w:rPr>
          <w:rFonts w:ascii="Source Sans Pro Light" w:hAnsi="Source Sans Pro Light"/>
          <w:sz w:val="22"/>
        </w:rPr>
        <w:t xml:space="preserve"> ist der konzernunabhängige Strom- und Erdgasanbieter. Wir bieten kleinen und mittelständischen Unternehmen klimaneutrale Energie sowie intelligente und nachhaltige Energieversorgungskonzepte. Unser Ziel ist es, einen entscheidenden Beitrag zur Zukunftssicherheit unserer Kunden, der Umwelt und der Gesellschaft zu leisten. Wir kennen unsere über 7.000 Kunden wie kein anderer Energieversorger und können ihnen deshalb in Zusammenarbeit mit unserem Partnernetzwerk umfassende und zukunftssichere Lösungen bieten – von der Finanzierung über Energieeinsparung und -lieferung bis hin zur Energieerzeugung. Für unsere Kunden bedeutet das: Wir machen Energieversorgung auf umweltfreundliche Weise plan- und bezahlbar. Unter der Dachmarke </w:t>
      </w:r>
      <w:proofErr w:type="spellStart"/>
      <w:r w:rsidRPr="007512FF">
        <w:rPr>
          <w:rFonts w:ascii="Source Sans Pro Light" w:hAnsi="Source Sans Pro Light"/>
          <w:sz w:val="22"/>
        </w:rPr>
        <w:t>meistro</w:t>
      </w:r>
      <w:proofErr w:type="spellEnd"/>
      <w:r w:rsidRPr="007512FF">
        <w:rPr>
          <w:rFonts w:ascii="Source Sans Pro Light" w:hAnsi="Source Sans Pro Light"/>
          <w:sz w:val="22"/>
        </w:rPr>
        <w:t xml:space="preserve"> bündeln wir unsere Unternehmensaktivitäten in den Einzelmarken </w:t>
      </w:r>
      <w:proofErr w:type="spellStart"/>
      <w:r w:rsidRPr="007512FF">
        <w:rPr>
          <w:rFonts w:ascii="Source Sans Pro Light" w:hAnsi="Source Sans Pro Light"/>
          <w:sz w:val="22"/>
        </w:rPr>
        <w:t>meistro</w:t>
      </w:r>
      <w:proofErr w:type="spellEnd"/>
      <w:r w:rsidRPr="007512FF">
        <w:rPr>
          <w:rFonts w:ascii="Source Sans Pro Light" w:hAnsi="Source Sans Pro Light"/>
          <w:sz w:val="22"/>
        </w:rPr>
        <w:t xml:space="preserve"> Energie, </w:t>
      </w:r>
      <w:proofErr w:type="spellStart"/>
      <w:r w:rsidRPr="007512FF">
        <w:rPr>
          <w:rFonts w:ascii="Source Sans Pro Light" w:hAnsi="Source Sans Pro Light"/>
          <w:sz w:val="22"/>
        </w:rPr>
        <w:t>meistro</w:t>
      </w:r>
      <w:proofErr w:type="spellEnd"/>
      <w:r w:rsidRPr="007512FF">
        <w:rPr>
          <w:rFonts w:ascii="Source Sans Pro Light" w:hAnsi="Source Sans Pro Light"/>
          <w:sz w:val="22"/>
        </w:rPr>
        <w:t xml:space="preserve"> Solution</w:t>
      </w:r>
      <w:r w:rsidR="00F12EED">
        <w:rPr>
          <w:rFonts w:ascii="Source Sans Pro Light" w:hAnsi="Source Sans Pro Light"/>
          <w:sz w:val="22"/>
        </w:rPr>
        <w:t xml:space="preserve">, </w:t>
      </w:r>
      <w:proofErr w:type="spellStart"/>
      <w:r w:rsidR="00F12EED">
        <w:rPr>
          <w:rFonts w:ascii="Source Sans Pro Light" w:hAnsi="Source Sans Pro Light"/>
          <w:sz w:val="22"/>
        </w:rPr>
        <w:t>meistro</w:t>
      </w:r>
      <w:proofErr w:type="spellEnd"/>
      <w:r w:rsidR="00F12EED">
        <w:rPr>
          <w:rFonts w:ascii="Source Sans Pro Light" w:hAnsi="Source Sans Pro Light"/>
          <w:sz w:val="22"/>
        </w:rPr>
        <w:t xml:space="preserve"> </w:t>
      </w:r>
      <w:proofErr w:type="spellStart"/>
      <w:r w:rsidR="00F12EED">
        <w:rPr>
          <w:rFonts w:ascii="Source Sans Pro Light" w:hAnsi="Source Sans Pro Light"/>
          <w:sz w:val="22"/>
        </w:rPr>
        <w:t>r.e</w:t>
      </w:r>
      <w:proofErr w:type="spellEnd"/>
      <w:r w:rsidR="00F12EED">
        <w:rPr>
          <w:rFonts w:ascii="Source Sans Pro Light" w:hAnsi="Source Sans Pro Light"/>
          <w:sz w:val="22"/>
        </w:rPr>
        <w:t>.</w:t>
      </w:r>
      <w:r w:rsidRPr="007512FF">
        <w:rPr>
          <w:rFonts w:ascii="Source Sans Pro Light" w:hAnsi="Source Sans Pro Light"/>
          <w:sz w:val="22"/>
        </w:rPr>
        <w:t xml:space="preserve"> und </w:t>
      </w:r>
      <w:proofErr w:type="spellStart"/>
      <w:r w:rsidRPr="007512FF">
        <w:rPr>
          <w:rFonts w:ascii="Source Sans Pro Light" w:hAnsi="Source Sans Pro Light"/>
          <w:sz w:val="22"/>
        </w:rPr>
        <w:t>meistro</w:t>
      </w:r>
      <w:proofErr w:type="spellEnd"/>
      <w:r w:rsidRPr="007512FF">
        <w:rPr>
          <w:rFonts w:ascii="Source Sans Pro Light" w:hAnsi="Source Sans Pro Light"/>
          <w:sz w:val="22"/>
        </w:rPr>
        <w:t xml:space="preserve"> Stiftung.</w:t>
      </w:r>
      <w:r w:rsidR="007732B3" w:rsidRPr="007512FF">
        <w:rPr>
          <w:rFonts w:ascii="Source Sans Pro Light" w:hAnsi="Source Sans Pro Light"/>
          <w:sz w:val="22"/>
        </w:rPr>
        <w:t xml:space="preserve"> </w:t>
      </w:r>
    </w:p>
    <w:p w14:paraId="4119019E" w14:textId="3C3E90DD" w:rsidR="00E0518C" w:rsidRPr="007512FF" w:rsidRDefault="00E0518C" w:rsidP="00417F5C">
      <w:pPr>
        <w:pStyle w:val="KeinLeerraum"/>
        <w:rPr>
          <w:rFonts w:ascii="Source Sans Pro Light" w:hAnsi="Source Sans Pro Light"/>
          <w:sz w:val="22"/>
        </w:rPr>
      </w:pPr>
    </w:p>
    <w:p w14:paraId="747D9B27" w14:textId="4F29F7EA" w:rsidR="00781FAD" w:rsidRPr="007512FF" w:rsidRDefault="00781FAD" w:rsidP="00417F5C">
      <w:pPr>
        <w:pStyle w:val="KeinLeerraum"/>
        <w:rPr>
          <w:rFonts w:ascii="Source Sans Pro Light" w:hAnsi="Source Sans Pro Light"/>
          <w:sz w:val="22"/>
        </w:rPr>
      </w:pPr>
      <w:r w:rsidRPr="007512FF">
        <w:rPr>
          <w:rFonts w:ascii="Source Sans Pro Light" w:hAnsi="Source Sans Pro Light"/>
          <w:sz w:val="22"/>
        </w:rPr>
        <w:t xml:space="preserve">Durch die Zusammenarbeit mit </w:t>
      </w:r>
      <w:r w:rsidR="0059258D">
        <w:rPr>
          <w:rFonts w:ascii="Source Sans Pro Light" w:hAnsi="Source Sans Pro Light"/>
          <w:sz w:val="22"/>
        </w:rPr>
        <w:t>Metall &amp; mehr</w:t>
      </w:r>
      <w:r w:rsidRPr="007512FF">
        <w:rPr>
          <w:rFonts w:ascii="Source Sans Pro Light" w:hAnsi="Source Sans Pro Light"/>
          <w:b/>
          <w:color w:val="035970"/>
          <w:sz w:val="22"/>
        </w:rPr>
        <w:t xml:space="preserve"> </w:t>
      </w:r>
      <w:r w:rsidRPr="007512FF">
        <w:rPr>
          <w:rFonts w:ascii="Source Sans Pro Light" w:hAnsi="Source Sans Pro Light"/>
          <w:sz w:val="22"/>
        </w:rPr>
        <w:t xml:space="preserve">fungiert </w:t>
      </w:r>
      <w:proofErr w:type="spellStart"/>
      <w:r w:rsidRPr="007512FF">
        <w:rPr>
          <w:rFonts w:ascii="Source Sans Pro Light" w:hAnsi="Source Sans Pro Light"/>
          <w:sz w:val="22"/>
        </w:rPr>
        <w:t>meistro</w:t>
      </w:r>
      <w:proofErr w:type="spellEnd"/>
      <w:r w:rsidRPr="007512FF">
        <w:rPr>
          <w:rFonts w:ascii="Source Sans Pro Light" w:hAnsi="Source Sans Pro Light"/>
          <w:sz w:val="22"/>
        </w:rPr>
        <w:t xml:space="preserve"> als kompetenter Ansprechpartner für zahlreiche Verbundmitglieder.</w:t>
      </w:r>
      <w:r w:rsidR="00F67828" w:rsidRPr="007512FF">
        <w:rPr>
          <w:rFonts w:ascii="Source Sans Pro Light" w:hAnsi="Source Sans Pro Light"/>
          <w:sz w:val="22"/>
        </w:rPr>
        <w:t xml:space="preserve"> Die Mitglieder kommen in den Genuss von Vorzugskonditionen.</w:t>
      </w:r>
    </w:p>
    <w:p w14:paraId="747D9B30" w14:textId="7DBFF0BF" w:rsidR="00F25CAA" w:rsidRPr="007512FF" w:rsidRDefault="00F25CAA" w:rsidP="006C2670">
      <w:pPr>
        <w:pStyle w:val="KeinLeerraum"/>
        <w:rPr>
          <w:rFonts w:ascii="Source Sans Pro Light" w:hAnsi="Source Sans Pro Light"/>
          <w:sz w:val="22"/>
        </w:rPr>
      </w:pPr>
    </w:p>
    <w:p w14:paraId="785EEF08" w14:textId="77777777" w:rsidR="00423E0F" w:rsidRDefault="00423E0F" w:rsidP="006C2670">
      <w:pPr>
        <w:pStyle w:val="KeinLeerraum"/>
        <w:rPr>
          <w:rFonts w:ascii="Source Sans Pro Light" w:hAnsi="Source Sans Pro Light"/>
          <w:b/>
          <w:color w:val="035970"/>
          <w:sz w:val="24"/>
          <w:szCs w:val="24"/>
        </w:rPr>
      </w:pPr>
    </w:p>
    <w:p w14:paraId="73C5133D" w14:textId="7FE7BD87" w:rsidR="006C2670" w:rsidRPr="00687EE5" w:rsidRDefault="00326848" w:rsidP="006C2670">
      <w:pPr>
        <w:pStyle w:val="KeinLeerraum"/>
        <w:rPr>
          <w:rFonts w:ascii="Source Sans Pro Light" w:hAnsi="Source Sans Pro Light"/>
          <w:b/>
          <w:color w:val="035970"/>
          <w:sz w:val="24"/>
          <w:szCs w:val="24"/>
        </w:rPr>
      </w:pPr>
      <w:r>
        <w:rPr>
          <w:rFonts w:ascii="Source Sans Pro Light" w:hAnsi="Source Sans Pro Light"/>
          <w:b/>
          <w:color w:val="035970"/>
          <w:sz w:val="24"/>
          <w:szCs w:val="24"/>
        </w:rPr>
        <w:t xml:space="preserve">Die </w:t>
      </w:r>
      <w:proofErr w:type="spellStart"/>
      <w:r>
        <w:rPr>
          <w:rFonts w:ascii="Source Sans Pro Light" w:hAnsi="Source Sans Pro Light"/>
          <w:b/>
          <w:color w:val="035970"/>
          <w:sz w:val="24"/>
          <w:szCs w:val="24"/>
        </w:rPr>
        <w:t>meistro</w:t>
      </w:r>
      <w:proofErr w:type="spellEnd"/>
      <w:r>
        <w:rPr>
          <w:rFonts w:ascii="Source Sans Pro Light" w:hAnsi="Source Sans Pro Light"/>
          <w:b/>
          <w:color w:val="035970"/>
          <w:sz w:val="24"/>
          <w:szCs w:val="24"/>
        </w:rPr>
        <w:t xml:space="preserve"> Produktübersicht</w:t>
      </w:r>
    </w:p>
    <w:p w14:paraId="5B8E3174" w14:textId="60DB6298" w:rsidR="004B3FC0" w:rsidRPr="007512FF" w:rsidRDefault="0059258D" w:rsidP="006C2670">
      <w:pPr>
        <w:pStyle w:val="KeinLeerraum"/>
        <w:rPr>
          <w:rFonts w:ascii="Source Sans Pro Light" w:hAnsi="Source Sans Pro Light"/>
          <w:sz w:val="22"/>
        </w:rPr>
      </w:pPr>
      <w:r>
        <w:rPr>
          <w:rFonts w:ascii="Source Sans Pro Light" w:hAnsi="Source Sans Pro Light"/>
          <w:b/>
          <w:noProof/>
          <w:color w:val="035970"/>
          <w:sz w:val="24"/>
          <w:szCs w:val="24"/>
        </w:rPr>
        <w:drawing>
          <wp:anchor distT="0" distB="0" distL="114300" distR="114300" simplePos="0" relativeHeight="251671552" behindDoc="0" locked="0" layoutInCell="1" allowOverlap="1" wp14:anchorId="3B211A45" wp14:editId="00B3FA1C">
            <wp:simplePos x="0" y="0"/>
            <wp:positionH relativeFrom="margin">
              <wp:align>left</wp:align>
            </wp:positionH>
            <wp:positionV relativeFrom="paragraph">
              <wp:posOffset>26670</wp:posOffset>
            </wp:positionV>
            <wp:extent cx="3411220" cy="2771775"/>
            <wp:effectExtent l="0" t="0" r="0" b="9525"/>
            <wp:wrapSquare wrapText="bothSides"/>
            <wp:docPr id="14453953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95347" name="Grafik 14453953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1220" cy="2771775"/>
                    </a:xfrm>
                    <a:prstGeom prst="rect">
                      <a:avLst/>
                    </a:prstGeom>
                  </pic:spPr>
                </pic:pic>
              </a:graphicData>
            </a:graphic>
            <wp14:sizeRelH relativeFrom="page">
              <wp14:pctWidth>0</wp14:pctWidth>
            </wp14:sizeRelH>
            <wp14:sizeRelV relativeFrom="page">
              <wp14:pctHeight>0</wp14:pctHeight>
            </wp14:sizeRelV>
          </wp:anchor>
        </w:drawing>
      </w:r>
    </w:p>
    <w:p w14:paraId="42D2F8A0" w14:textId="7204507B" w:rsidR="0059258D" w:rsidRPr="00AA3289" w:rsidRDefault="00AF5A69" w:rsidP="00AF5A69">
      <w:pPr>
        <w:pStyle w:val="KeinLeerraum"/>
        <w:numPr>
          <w:ilvl w:val="0"/>
          <w:numId w:val="10"/>
        </w:numPr>
        <w:rPr>
          <w:rFonts w:ascii="Source Sans Pro Light" w:hAnsi="Source Sans Pro Light"/>
          <w:sz w:val="22"/>
        </w:rPr>
      </w:pPr>
      <w:r w:rsidRPr="00AA3289">
        <w:rPr>
          <w:rFonts w:ascii="Source Sans Pro Light" w:hAnsi="Source Sans Pro Light"/>
          <w:sz w:val="22"/>
        </w:rPr>
        <w:t>Strom</w:t>
      </w:r>
    </w:p>
    <w:p w14:paraId="2F7EB5F5" w14:textId="6F3B62FD" w:rsidR="0059258D" w:rsidRPr="00AA3289" w:rsidRDefault="00AF5A69" w:rsidP="00AF5A69">
      <w:pPr>
        <w:pStyle w:val="KeinLeerraum"/>
        <w:numPr>
          <w:ilvl w:val="0"/>
          <w:numId w:val="10"/>
        </w:numPr>
        <w:rPr>
          <w:rFonts w:ascii="Source Sans Pro Light" w:hAnsi="Source Sans Pro Light"/>
          <w:sz w:val="22"/>
        </w:rPr>
      </w:pPr>
      <w:r w:rsidRPr="00AA3289">
        <w:rPr>
          <w:rFonts w:ascii="Source Sans Pro Light" w:hAnsi="Source Sans Pro Light"/>
          <w:sz w:val="22"/>
        </w:rPr>
        <w:t>Gas</w:t>
      </w:r>
    </w:p>
    <w:p w14:paraId="7CBC2717" w14:textId="77777777" w:rsidR="006D39F5" w:rsidRDefault="006D39F5" w:rsidP="00AF5A69">
      <w:pPr>
        <w:pStyle w:val="KeinLeerraum"/>
        <w:numPr>
          <w:ilvl w:val="0"/>
          <w:numId w:val="10"/>
        </w:numPr>
        <w:rPr>
          <w:rFonts w:ascii="Source Sans Pro Light" w:hAnsi="Source Sans Pro Light"/>
          <w:sz w:val="22"/>
        </w:rPr>
      </w:pPr>
      <w:r>
        <w:rPr>
          <w:rFonts w:ascii="Source Sans Pro Light" w:hAnsi="Source Sans Pro Light"/>
          <w:sz w:val="22"/>
        </w:rPr>
        <w:t>Blockheizkraftwerk</w:t>
      </w:r>
    </w:p>
    <w:p w14:paraId="1A6AF021" w14:textId="1641FE0E" w:rsidR="00AF5A69" w:rsidRPr="00AA3289" w:rsidRDefault="00AF5A69" w:rsidP="00AF5A69">
      <w:pPr>
        <w:pStyle w:val="KeinLeerraum"/>
        <w:numPr>
          <w:ilvl w:val="0"/>
          <w:numId w:val="10"/>
        </w:numPr>
        <w:rPr>
          <w:rFonts w:ascii="Source Sans Pro Light" w:hAnsi="Source Sans Pro Light"/>
          <w:sz w:val="22"/>
        </w:rPr>
      </w:pPr>
      <w:r w:rsidRPr="00AA3289">
        <w:rPr>
          <w:rFonts w:ascii="Source Sans Pro Light" w:hAnsi="Source Sans Pro Light"/>
          <w:sz w:val="22"/>
        </w:rPr>
        <w:t>Energieberatung</w:t>
      </w:r>
    </w:p>
    <w:p w14:paraId="584778C5" w14:textId="5BB2C19D" w:rsidR="00AF5A69" w:rsidRPr="00AA3289" w:rsidRDefault="006D39F5" w:rsidP="00AF5A69">
      <w:pPr>
        <w:pStyle w:val="KeinLeerraum"/>
        <w:numPr>
          <w:ilvl w:val="0"/>
          <w:numId w:val="10"/>
        </w:numPr>
        <w:rPr>
          <w:rFonts w:ascii="Source Sans Pro Light" w:hAnsi="Source Sans Pro Light"/>
          <w:sz w:val="22"/>
        </w:rPr>
      </w:pPr>
      <w:r>
        <w:rPr>
          <w:rFonts w:ascii="Source Sans Pro Light" w:hAnsi="Source Sans Pro Light"/>
          <w:sz w:val="22"/>
        </w:rPr>
        <w:t>Direktvermarktung</w:t>
      </w:r>
    </w:p>
    <w:p w14:paraId="3710A697" w14:textId="77777777" w:rsidR="0059258D" w:rsidRPr="00AA3289" w:rsidRDefault="0059258D" w:rsidP="006C2670">
      <w:pPr>
        <w:pStyle w:val="KeinLeerraum"/>
        <w:rPr>
          <w:rFonts w:ascii="Source Sans Pro Light" w:hAnsi="Source Sans Pro Light"/>
          <w:sz w:val="22"/>
        </w:rPr>
      </w:pPr>
    </w:p>
    <w:p w14:paraId="1C73B595" w14:textId="77777777" w:rsidR="0059258D" w:rsidRDefault="0059258D" w:rsidP="006C2670">
      <w:pPr>
        <w:pStyle w:val="KeinLeerraum"/>
        <w:rPr>
          <w:rFonts w:ascii="Source Sans Pro Light" w:hAnsi="Source Sans Pro Light"/>
          <w:b/>
          <w:bCs/>
          <w:sz w:val="22"/>
        </w:rPr>
      </w:pPr>
    </w:p>
    <w:p w14:paraId="3D5A37A6" w14:textId="7CCB635F" w:rsidR="000C601A" w:rsidRPr="007512FF" w:rsidRDefault="000C601A" w:rsidP="006C2670">
      <w:pPr>
        <w:pStyle w:val="KeinLeerraum"/>
        <w:rPr>
          <w:rFonts w:ascii="Source Sans Pro Light" w:hAnsi="Source Sans Pro Light"/>
          <w:b/>
          <w:bCs/>
        </w:rPr>
      </w:pPr>
      <w:r w:rsidRPr="007512FF">
        <w:rPr>
          <w:rFonts w:ascii="Source Sans Pro Light" w:hAnsi="Source Sans Pro Light"/>
          <w:b/>
          <w:bCs/>
          <w:sz w:val="22"/>
        </w:rPr>
        <w:t xml:space="preserve">Infos hierzu: </w:t>
      </w:r>
      <w:hyperlink r:id="rId10" w:history="1">
        <w:r w:rsidR="006226EE" w:rsidRPr="000C35BF">
          <w:rPr>
            <w:rStyle w:val="Hyperlink"/>
            <w:rFonts w:ascii="Source Sans Pro Light" w:hAnsi="Source Sans Pro Light"/>
            <w:b/>
            <w:bCs/>
          </w:rPr>
          <w:t>www.meistro.de/energieloesungen</w:t>
        </w:r>
      </w:hyperlink>
    </w:p>
    <w:p w14:paraId="5E7E4E83" w14:textId="775DACD8" w:rsidR="0059258D" w:rsidRDefault="0059258D" w:rsidP="006C2670">
      <w:pPr>
        <w:pStyle w:val="KeinLeerraum"/>
        <w:rPr>
          <w:rFonts w:ascii="Source Sans Pro Light" w:hAnsi="Source Sans Pro Light"/>
          <w:b/>
          <w:color w:val="035970"/>
          <w:sz w:val="24"/>
          <w:szCs w:val="24"/>
        </w:rPr>
      </w:pPr>
    </w:p>
    <w:p w14:paraId="6B3DB702" w14:textId="5965C715" w:rsidR="0059258D" w:rsidRDefault="0059258D">
      <w:pPr>
        <w:rPr>
          <w:rFonts w:ascii="Source Sans Pro Light" w:eastAsia="Frutiger LT Std 47 Light Cn" w:hAnsi="Source Sans Pro Light" w:cs="Times New Roman"/>
          <w:b/>
          <w:color w:val="035970"/>
          <w:sz w:val="24"/>
          <w:szCs w:val="24"/>
        </w:rPr>
      </w:pPr>
      <w:r>
        <w:rPr>
          <w:rFonts w:ascii="Source Sans Pro Light" w:hAnsi="Source Sans Pro Light"/>
          <w:b/>
          <w:color w:val="035970"/>
          <w:sz w:val="24"/>
          <w:szCs w:val="24"/>
        </w:rPr>
        <w:br w:type="page"/>
      </w:r>
    </w:p>
    <w:p w14:paraId="3FCC41E4" w14:textId="1EE5A845" w:rsidR="00304093" w:rsidRDefault="00304093" w:rsidP="006C2670">
      <w:pPr>
        <w:pStyle w:val="KeinLeerraum"/>
        <w:rPr>
          <w:rFonts w:ascii="Source Sans Pro Light" w:hAnsi="Source Sans Pro Light"/>
          <w:b/>
          <w:color w:val="035970"/>
          <w:sz w:val="24"/>
          <w:szCs w:val="24"/>
        </w:rPr>
      </w:pPr>
      <w:r>
        <w:rPr>
          <w:rFonts w:ascii="Source Sans Pro Light" w:hAnsi="Source Sans Pro Light"/>
          <w:b/>
          <w:color w:val="035970"/>
          <w:sz w:val="24"/>
          <w:szCs w:val="24"/>
        </w:rPr>
        <w:lastRenderedPageBreak/>
        <w:t>Strom</w:t>
      </w:r>
    </w:p>
    <w:p w14:paraId="70DBADD3" w14:textId="6B7534EF" w:rsidR="008739D2" w:rsidRPr="008739D2" w:rsidRDefault="00D710B9" w:rsidP="008739D2">
      <w:pPr>
        <w:pStyle w:val="KeinLeerraum"/>
        <w:rPr>
          <w:rFonts w:ascii="Source Sans Pro Light" w:hAnsi="Source Sans Pro Light"/>
          <w:sz w:val="22"/>
        </w:rPr>
      </w:pPr>
      <w:r>
        <w:rPr>
          <w:noProof/>
        </w:rPr>
        <w:drawing>
          <wp:anchor distT="0" distB="0" distL="114300" distR="114300" simplePos="0" relativeHeight="251674624" behindDoc="0" locked="0" layoutInCell="1" allowOverlap="1" wp14:anchorId="2D9D8032" wp14:editId="66AB35AE">
            <wp:simplePos x="0" y="0"/>
            <wp:positionH relativeFrom="margin">
              <wp:align>left</wp:align>
            </wp:positionH>
            <wp:positionV relativeFrom="paragraph">
              <wp:posOffset>69509</wp:posOffset>
            </wp:positionV>
            <wp:extent cx="1800000" cy="1178434"/>
            <wp:effectExtent l="0" t="0" r="0" b="3175"/>
            <wp:wrapSquare wrapText="bothSides"/>
            <wp:docPr id="2021652387" name="Grafik 3" descr="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178434"/>
                    </a:xfrm>
                    <a:prstGeom prst="rect">
                      <a:avLst/>
                    </a:prstGeom>
                    <a:noFill/>
                    <a:ln>
                      <a:noFill/>
                    </a:ln>
                  </pic:spPr>
                </pic:pic>
              </a:graphicData>
            </a:graphic>
            <wp14:sizeRelH relativeFrom="page">
              <wp14:pctWidth>0</wp14:pctWidth>
            </wp14:sizeRelH>
            <wp14:sizeRelV relativeFrom="page">
              <wp14:pctHeight>0</wp14:pctHeight>
            </wp14:sizeRelV>
          </wp:anchor>
        </w:drawing>
      </w:r>
      <w:r w:rsidR="008739D2" w:rsidRPr="008739D2">
        <w:rPr>
          <w:rFonts w:ascii="Source Sans Pro Light" w:hAnsi="Source Sans Pro Light"/>
          <w:sz w:val="22"/>
        </w:rPr>
        <w:t xml:space="preserve">Klimaneutral oder doch lieber Öko? Sie haben die Wahl zwischen drei verschiedenen Stromprodukten. Egal, für welches dieser Produkte Sie sich entscheiden: Alle </w:t>
      </w:r>
      <w:proofErr w:type="spellStart"/>
      <w:r w:rsidR="008739D2" w:rsidRPr="008739D2">
        <w:rPr>
          <w:rFonts w:ascii="Source Sans Pro Light" w:hAnsi="Source Sans Pro Light"/>
          <w:sz w:val="22"/>
        </w:rPr>
        <w:t>meistro</w:t>
      </w:r>
      <w:proofErr w:type="spellEnd"/>
      <w:r w:rsidR="008739D2" w:rsidRPr="008739D2">
        <w:rPr>
          <w:rFonts w:ascii="Source Sans Pro Light" w:hAnsi="Source Sans Pro Light"/>
          <w:sz w:val="22"/>
        </w:rPr>
        <w:t xml:space="preserve"> Gewerbestromprodukte sind bundesweit verfügbar und klimaneutral. Ganz nach Ihrem individuellen Bedarf! Für Sie als Unternehmen mit einem attraktiven Strompreis. </w:t>
      </w:r>
    </w:p>
    <w:p w14:paraId="36A86AE5" w14:textId="77777777" w:rsidR="008739D2" w:rsidRPr="008739D2" w:rsidRDefault="008739D2" w:rsidP="008739D2">
      <w:pPr>
        <w:pStyle w:val="KeinLeerraum"/>
        <w:rPr>
          <w:rFonts w:ascii="Source Sans Pro Light" w:hAnsi="Source Sans Pro Light"/>
          <w:sz w:val="22"/>
        </w:rPr>
      </w:pPr>
      <w:r w:rsidRPr="008739D2">
        <w:rPr>
          <w:rFonts w:ascii="Source Sans Pro Light" w:hAnsi="Source Sans Pro Light"/>
          <w:sz w:val="22"/>
        </w:rPr>
        <w:t>check-icon</w:t>
      </w:r>
    </w:p>
    <w:p w14:paraId="761994C0" w14:textId="77777777" w:rsidR="008739D2" w:rsidRPr="008739D2" w:rsidRDefault="008739D2" w:rsidP="008739D2">
      <w:pPr>
        <w:pStyle w:val="KeinLeerraum"/>
        <w:rPr>
          <w:rFonts w:ascii="Source Sans Pro Light" w:hAnsi="Source Sans Pro Light"/>
          <w:sz w:val="22"/>
        </w:rPr>
      </w:pPr>
    </w:p>
    <w:p w14:paraId="4E6C877B" w14:textId="77777777" w:rsidR="008739D2" w:rsidRPr="008739D2" w:rsidRDefault="008739D2" w:rsidP="008739D2">
      <w:pPr>
        <w:pStyle w:val="KeinLeerraum"/>
        <w:numPr>
          <w:ilvl w:val="0"/>
          <w:numId w:val="11"/>
        </w:numPr>
        <w:rPr>
          <w:rFonts w:ascii="Source Sans Pro Light" w:hAnsi="Source Sans Pro Light"/>
          <w:sz w:val="22"/>
        </w:rPr>
      </w:pPr>
      <w:r w:rsidRPr="008739D2">
        <w:rPr>
          <w:rFonts w:ascii="Source Sans Pro Light" w:hAnsi="Source Sans Pro Light"/>
          <w:sz w:val="22"/>
        </w:rPr>
        <w:t>Sie haben die Wahl Produkte: RATIO, CLASSICO oder TRANCHERO</w:t>
      </w:r>
    </w:p>
    <w:p w14:paraId="34964BBB" w14:textId="77777777" w:rsidR="008739D2" w:rsidRPr="008739D2" w:rsidRDefault="008739D2" w:rsidP="008739D2">
      <w:pPr>
        <w:pStyle w:val="KeinLeerraum"/>
        <w:numPr>
          <w:ilvl w:val="0"/>
          <w:numId w:val="11"/>
        </w:numPr>
        <w:rPr>
          <w:rFonts w:ascii="Source Sans Pro Light" w:hAnsi="Source Sans Pro Light"/>
          <w:sz w:val="22"/>
        </w:rPr>
      </w:pPr>
      <w:r w:rsidRPr="008739D2">
        <w:rPr>
          <w:rFonts w:ascii="Source Sans Pro Light" w:hAnsi="Source Sans Pro Light"/>
          <w:sz w:val="22"/>
        </w:rPr>
        <w:t>Börsen- und Fixpreis-Stromtarife für Ihr Unternehmen</w:t>
      </w:r>
    </w:p>
    <w:p w14:paraId="04E41ACE" w14:textId="77777777" w:rsidR="008739D2" w:rsidRPr="008739D2" w:rsidRDefault="008739D2" w:rsidP="008739D2">
      <w:pPr>
        <w:pStyle w:val="KeinLeerraum"/>
        <w:numPr>
          <w:ilvl w:val="0"/>
          <w:numId w:val="11"/>
        </w:numPr>
        <w:rPr>
          <w:rFonts w:ascii="Source Sans Pro Light" w:hAnsi="Source Sans Pro Light"/>
          <w:sz w:val="22"/>
        </w:rPr>
      </w:pPr>
      <w:r w:rsidRPr="008739D2">
        <w:rPr>
          <w:rFonts w:ascii="Source Sans Pro Light" w:hAnsi="Source Sans Pro Light"/>
          <w:sz w:val="22"/>
        </w:rPr>
        <w:t>Geschäftskunden Strompreis online berechnen</w:t>
      </w:r>
    </w:p>
    <w:p w14:paraId="61C00421" w14:textId="3DE50A75" w:rsidR="00304093" w:rsidRPr="008739D2" w:rsidRDefault="008739D2" w:rsidP="008739D2">
      <w:pPr>
        <w:pStyle w:val="KeinLeerraum"/>
        <w:numPr>
          <w:ilvl w:val="0"/>
          <w:numId w:val="11"/>
        </w:numPr>
        <w:rPr>
          <w:rFonts w:ascii="Source Sans Pro Light" w:hAnsi="Source Sans Pro Light"/>
          <w:sz w:val="22"/>
        </w:rPr>
      </w:pPr>
      <w:r w:rsidRPr="008739D2">
        <w:rPr>
          <w:rFonts w:ascii="Source Sans Pro Light" w:hAnsi="Source Sans Pro Light"/>
          <w:sz w:val="22"/>
        </w:rPr>
        <w:t>Sie entscheiden und optimieren nach Ihren Bedürfnissen</w:t>
      </w:r>
    </w:p>
    <w:p w14:paraId="13E8BF35" w14:textId="77777777" w:rsidR="00304093" w:rsidRDefault="00304093" w:rsidP="006C2670">
      <w:pPr>
        <w:pStyle w:val="KeinLeerraum"/>
        <w:rPr>
          <w:rFonts w:ascii="Source Sans Pro Light" w:hAnsi="Source Sans Pro Light"/>
          <w:b/>
          <w:color w:val="035970"/>
          <w:sz w:val="24"/>
          <w:szCs w:val="24"/>
        </w:rPr>
      </w:pPr>
    </w:p>
    <w:p w14:paraId="517C5B3F" w14:textId="77777777" w:rsidR="008739D2" w:rsidRDefault="008739D2" w:rsidP="006C2670">
      <w:pPr>
        <w:pStyle w:val="KeinLeerraum"/>
        <w:rPr>
          <w:rFonts w:ascii="Source Sans Pro Light" w:hAnsi="Source Sans Pro Light"/>
          <w:b/>
          <w:color w:val="035970"/>
          <w:sz w:val="24"/>
          <w:szCs w:val="24"/>
        </w:rPr>
      </w:pPr>
    </w:p>
    <w:p w14:paraId="71495825" w14:textId="08A1A5CC" w:rsidR="008739D2" w:rsidRDefault="004B6593" w:rsidP="006C2670">
      <w:pPr>
        <w:pStyle w:val="KeinLeerraum"/>
        <w:rPr>
          <w:rFonts w:ascii="Source Sans Pro Light" w:hAnsi="Source Sans Pro Light"/>
          <w:b/>
          <w:color w:val="035970"/>
          <w:sz w:val="24"/>
          <w:szCs w:val="24"/>
        </w:rPr>
      </w:pPr>
      <w:r>
        <w:rPr>
          <w:rFonts w:ascii="Source Sans Pro Light" w:hAnsi="Source Sans Pro Light"/>
          <w:b/>
          <w:color w:val="035970"/>
          <w:sz w:val="24"/>
          <w:szCs w:val="24"/>
        </w:rPr>
        <w:t>Gas</w:t>
      </w:r>
    </w:p>
    <w:p w14:paraId="343D2D94" w14:textId="659356A8" w:rsidR="004B6593" w:rsidRPr="004B6593" w:rsidRDefault="00641E4D" w:rsidP="004B6593">
      <w:pPr>
        <w:pStyle w:val="KeinLeerraum"/>
        <w:rPr>
          <w:rFonts w:ascii="Source Sans Pro Light" w:hAnsi="Source Sans Pro Light"/>
          <w:sz w:val="22"/>
        </w:rPr>
      </w:pPr>
      <w:r>
        <w:rPr>
          <w:noProof/>
        </w:rPr>
        <w:drawing>
          <wp:anchor distT="0" distB="0" distL="114300" distR="114300" simplePos="0" relativeHeight="251673600" behindDoc="0" locked="0" layoutInCell="1" allowOverlap="1" wp14:anchorId="1D199939" wp14:editId="51375277">
            <wp:simplePos x="0" y="0"/>
            <wp:positionH relativeFrom="margin">
              <wp:align>left</wp:align>
            </wp:positionH>
            <wp:positionV relativeFrom="paragraph">
              <wp:posOffset>65405</wp:posOffset>
            </wp:positionV>
            <wp:extent cx="1800000" cy="1178431"/>
            <wp:effectExtent l="0" t="0" r="0" b="3175"/>
            <wp:wrapSquare wrapText="bothSides"/>
            <wp:docPr id="715751389" name="Grafik 2" descr="Erd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d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178431"/>
                    </a:xfrm>
                    <a:prstGeom prst="rect">
                      <a:avLst/>
                    </a:prstGeom>
                    <a:noFill/>
                    <a:ln>
                      <a:noFill/>
                    </a:ln>
                  </pic:spPr>
                </pic:pic>
              </a:graphicData>
            </a:graphic>
            <wp14:sizeRelH relativeFrom="page">
              <wp14:pctWidth>0</wp14:pctWidth>
            </wp14:sizeRelH>
            <wp14:sizeRelV relativeFrom="page">
              <wp14:pctHeight>0</wp14:pctHeight>
            </wp14:sizeRelV>
          </wp:anchor>
        </w:drawing>
      </w:r>
      <w:r w:rsidR="004B6593" w:rsidRPr="004B6593">
        <w:rPr>
          <w:rFonts w:ascii="Source Sans Pro Light" w:hAnsi="Source Sans Pro Light"/>
          <w:sz w:val="22"/>
        </w:rPr>
        <w:t xml:space="preserve">Möchten Sie sich langfristig Ihren Erdgaspreis sichern? Dann entscheiden Sie sich für „Gas Classico“ mit bis zu Energiepreisstabilität. Oder bevorzugen Sie den tagesaktuellen Energiepreis, weil Sie mit sinkenden Energiepreisen rechnen? Dann fragen Sie nach „Gas Ratio“. Optimale Erdgasversorgung für Ihr Unternehmen: Alle </w:t>
      </w:r>
      <w:proofErr w:type="spellStart"/>
      <w:r w:rsidR="004B6593" w:rsidRPr="004B6593">
        <w:rPr>
          <w:rFonts w:ascii="Source Sans Pro Light" w:hAnsi="Source Sans Pro Light"/>
          <w:sz w:val="22"/>
        </w:rPr>
        <w:t>meistro</w:t>
      </w:r>
      <w:proofErr w:type="spellEnd"/>
      <w:r w:rsidR="004B6593" w:rsidRPr="004B6593">
        <w:rPr>
          <w:rFonts w:ascii="Source Sans Pro Light" w:hAnsi="Source Sans Pro Light"/>
          <w:sz w:val="22"/>
        </w:rPr>
        <w:t xml:space="preserve"> Gasprodukte sind bundesweit verfügbar und klimaneutral.</w:t>
      </w:r>
    </w:p>
    <w:p w14:paraId="66F01C9B" w14:textId="77777777" w:rsidR="004B6593" w:rsidRPr="004B6593" w:rsidRDefault="004B6593" w:rsidP="004B6593">
      <w:pPr>
        <w:pStyle w:val="KeinLeerraum"/>
        <w:rPr>
          <w:rFonts w:ascii="Source Sans Pro Light" w:hAnsi="Source Sans Pro Light"/>
          <w:sz w:val="22"/>
        </w:rPr>
      </w:pPr>
    </w:p>
    <w:p w14:paraId="24864EB0" w14:textId="77777777" w:rsidR="004B6593" w:rsidRPr="004B6593" w:rsidRDefault="004B6593" w:rsidP="004B6593">
      <w:pPr>
        <w:pStyle w:val="KeinLeerraum"/>
        <w:numPr>
          <w:ilvl w:val="0"/>
          <w:numId w:val="12"/>
        </w:numPr>
        <w:rPr>
          <w:rFonts w:ascii="Source Sans Pro Light" w:hAnsi="Source Sans Pro Light"/>
          <w:sz w:val="22"/>
        </w:rPr>
      </w:pPr>
      <w:r w:rsidRPr="004B6593">
        <w:rPr>
          <w:rFonts w:ascii="Source Sans Pro Light" w:hAnsi="Source Sans Pro Light"/>
          <w:sz w:val="22"/>
        </w:rPr>
        <w:t>Sichere Gasversorgung gewährleistet</w:t>
      </w:r>
    </w:p>
    <w:p w14:paraId="4F856A63" w14:textId="77777777" w:rsidR="004B6593" w:rsidRPr="004B6593" w:rsidRDefault="004B6593" w:rsidP="004B6593">
      <w:pPr>
        <w:pStyle w:val="KeinLeerraum"/>
        <w:numPr>
          <w:ilvl w:val="0"/>
          <w:numId w:val="12"/>
        </w:numPr>
        <w:rPr>
          <w:rFonts w:ascii="Source Sans Pro Light" w:hAnsi="Source Sans Pro Light"/>
          <w:sz w:val="22"/>
        </w:rPr>
      </w:pPr>
      <w:r w:rsidRPr="004B6593">
        <w:rPr>
          <w:rFonts w:ascii="Source Sans Pro Light" w:hAnsi="Source Sans Pro Light"/>
          <w:sz w:val="22"/>
        </w:rPr>
        <w:t>CO2-Ausgleich durch Förderung von Umweltprojekten</w:t>
      </w:r>
    </w:p>
    <w:p w14:paraId="4C4F377F" w14:textId="77777777" w:rsidR="004B6593" w:rsidRPr="004B6593" w:rsidRDefault="004B6593" w:rsidP="004B6593">
      <w:pPr>
        <w:pStyle w:val="KeinLeerraum"/>
        <w:numPr>
          <w:ilvl w:val="0"/>
          <w:numId w:val="12"/>
        </w:numPr>
        <w:rPr>
          <w:rFonts w:ascii="Source Sans Pro Light" w:hAnsi="Source Sans Pro Light"/>
          <w:sz w:val="22"/>
        </w:rPr>
      </w:pPr>
      <w:r w:rsidRPr="004B6593">
        <w:rPr>
          <w:rFonts w:ascii="Source Sans Pro Light" w:hAnsi="Source Sans Pro Light"/>
          <w:sz w:val="22"/>
        </w:rPr>
        <w:t>Gaspreis für Ihr Gewerbe online berechnen</w:t>
      </w:r>
    </w:p>
    <w:p w14:paraId="207B7728" w14:textId="1610F3AF" w:rsidR="004B6593" w:rsidRPr="004B6593" w:rsidRDefault="004B6593" w:rsidP="004B6593">
      <w:pPr>
        <w:pStyle w:val="KeinLeerraum"/>
        <w:numPr>
          <w:ilvl w:val="0"/>
          <w:numId w:val="12"/>
        </w:numPr>
        <w:rPr>
          <w:rFonts w:ascii="Source Sans Pro Light" w:hAnsi="Source Sans Pro Light"/>
          <w:sz w:val="22"/>
        </w:rPr>
      </w:pPr>
      <w:r w:rsidRPr="004B6593">
        <w:rPr>
          <w:rFonts w:ascii="Source Sans Pro Light" w:hAnsi="Source Sans Pro Light"/>
          <w:sz w:val="22"/>
        </w:rPr>
        <w:t>Maßgeschneiderter Gas-Tarif für Ihr Unternehmen</w:t>
      </w:r>
    </w:p>
    <w:p w14:paraId="6DED727B" w14:textId="77777777" w:rsidR="008739D2" w:rsidRPr="004B6593" w:rsidRDefault="008739D2" w:rsidP="006C2670">
      <w:pPr>
        <w:pStyle w:val="KeinLeerraum"/>
        <w:rPr>
          <w:rFonts w:ascii="Source Sans Pro Light" w:hAnsi="Source Sans Pro Light"/>
          <w:sz w:val="22"/>
        </w:rPr>
      </w:pPr>
    </w:p>
    <w:p w14:paraId="4A77EEEF" w14:textId="77777777" w:rsidR="008739D2" w:rsidRDefault="008739D2" w:rsidP="006C2670">
      <w:pPr>
        <w:pStyle w:val="KeinLeerraum"/>
        <w:rPr>
          <w:rFonts w:ascii="Source Sans Pro Light" w:hAnsi="Source Sans Pro Light"/>
          <w:b/>
          <w:color w:val="035970"/>
          <w:sz w:val="24"/>
          <w:szCs w:val="24"/>
        </w:rPr>
      </w:pPr>
    </w:p>
    <w:p w14:paraId="22C9B1EB" w14:textId="77777777" w:rsidR="007674DC" w:rsidRPr="007674DC" w:rsidRDefault="007674DC" w:rsidP="007674DC">
      <w:pPr>
        <w:pStyle w:val="KeinLeerraum"/>
        <w:rPr>
          <w:rFonts w:ascii="Source Sans Pro Light" w:hAnsi="Source Sans Pro Light"/>
          <w:b/>
          <w:color w:val="035970"/>
          <w:sz w:val="24"/>
          <w:szCs w:val="24"/>
        </w:rPr>
      </w:pPr>
      <w:r w:rsidRPr="007674DC">
        <w:rPr>
          <w:rFonts w:ascii="Source Sans Pro Light" w:hAnsi="Source Sans Pro Light"/>
          <w:b/>
          <w:color w:val="035970"/>
          <w:sz w:val="24"/>
          <w:szCs w:val="24"/>
        </w:rPr>
        <w:t>Blockheizkraftwerk</w:t>
      </w:r>
    </w:p>
    <w:p w14:paraId="6079C492" w14:textId="48A1AF45" w:rsidR="007674DC" w:rsidRPr="007674DC" w:rsidRDefault="00DF48C6" w:rsidP="007674DC">
      <w:pPr>
        <w:pStyle w:val="KeinLeerraum"/>
        <w:rPr>
          <w:rFonts w:ascii="Source Sans Pro Light" w:hAnsi="Source Sans Pro Light"/>
          <w:sz w:val="22"/>
        </w:rPr>
      </w:pPr>
      <w:r>
        <w:rPr>
          <w:noProof/>
        </w:rPr>
        <w:drawing>
          <wp:anchor distT="0" distB="0" distL="114300" distR="114300" simplePos="0" relativeHeight="251672576" behindDoc="0" locked="0" layoutInCell="1" allowOverlap="1" wp14:anchorId="0B8850F4" wp14:editId="1599FDBB">
            <wp:simplePos x="0" y="0"/>
            <wp:positionH relativeFrom="column">
              <wp:posOffset>0</wp:posOffset>
            </wp:positionH>
            <wp:positionV relativeFrom="paragraph">
              <wp:posOffset>55245</wp:posOffset>
            </wp:positionV>
            <wp:extent cx="1800000" cy="1178431"/>
            <wp:effectExtent l="0" t="0" r="0" b="3175"/>
            <wp:wrapSquare wrapText="bothSides"/>
            <wp:docPr id="989927006" name="Grafik 1" descr="Blockheizkraft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ckheizkraftwe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178431"/>
                    </a:xfrm>
                    <a:prstGeom prst="rect">
                      <a:avLst/>
                    </a:prstGeom>
                    <a:noFill/>
                    <a:ln>
                      <a:noFill/>
                    </a:ln>
                  </pic:spPr>
                </pic:pic>
              </a:graphicData>
            </a:graphic>
            <wp14:sizeRelH relativeFrom="page">
              <wp14:pctWidth>0</wp14:pctWidth>
            </wp14:sizeRelH>
            <wp14:sizeRelV relativeFrom="page">
              <wp14:pctHeight>0</wp14:pctHeight>
            </wp14:sizeRelV>
          </wp:anchor>
        </w:drawing>
      </w:r>
      <w:r w:rsidR="007674DC" w:rsidRPr="007674DC">
        <w:rPr>
          <w:rFonts w:ascii="Source Sans Pro Light" w:hAnsi="Source Sans Pro Light"/>
          <w:sz w:val="22"/>
        </w:rPr>
        <w:t xml:space="preserve">Mit einem Blockheizkraftwerk (BHKW) werden gleichzeitig elektrische Energie und Wärme gewonnen. Diese Kraftwerke versorgen Gebäude also gleichzeitig mit Wärme als auch Strom. Bei der Erzeugung von Strom entsteht durch das Verfeuern von Brennstoffen (bspw. Gas oder Holzpellets) Wärme, die direkt zum Heizen eines Gebäudes verwendet werden kann. Blockheizkraftwerke zeichnen sich durch eine hohe wirtschaftliche Rentabilität aus. Mit unserer Tochterfirma </w:t>
      </w:r>
      <w:proofErr w:type="spellStart"/>
      <w:r w:rsidR="007674DC" w:rsidRPr="007674DC">
        <w:rPr>
          <w:rFonts w:ascii="Source Sans Pro Light" w:hAnsi="Source Sans Pro Light"/>
          <w:sz w:val="22"/>
        </w:rPr>
        <w:t>duobloq</w:t>
      </w:r>
      <w:proofErr w:type="spellEnd"/>
      <w:r w:rsidR="007674DC" w:rsidRPr="007674DC">
        <w:rPr>
          <w:rFonts w:ascii="Source Sans Pro Light" w:hAnsi="Source Sans Pro Light"/>
          <w:sz w:val="22"/>
        </w:rPr>
        <w:t xml:space="preserve"> setzen wir für Sie das Heizen der Zukunft in die Praxis um. Effizient, klimaneutral und mit einem Ansprechpartner für alles!</w:t>
      </w:r>
    </w:p>
    <w:p w14:paraId="3A76F852" w14:textId="77777777" w:rsidR="007674DC" w:rsidRPr="007674DC" w:rsidRDefault="007674DC" w:rsidP="007674DC">
      <w:pPr>
        <w:pStyle w:val="KeinLeerraum"/>
        <w:rPr>
          <w:rFonts w:ascii="Source Sans Pro Light" w:hAnsi="Source Sans Pro Light"/>
          <w:sz w:val="22"/>
        </w:rPr>
      </w:pPr>
    </w:p>
    <w:p w14:paraId="01212F1F" w14:textId="77777777" w:rsidR="007674DC" w:rsidRPr="007674DC" w:rsidRDefault="007674DC" w:rsidP="007674DC">
      <w:pPr>
        <w:pStyle w:val="KeinLeerraum"/>
        <w:numPr>
          <w:ilvl w:val="0"/>
          <w:numId w:val="14"/>
        </w:numPr>
        <w:rPr>
          <w:rFonts w:ascii="Source Sans Pro Light" w:hAnsi="Source Sans Pro Light"/>
          <w:sz w:val="22"/>
        </w:rPr>
      </w:pPr>
      <w:r w:rsidRPr="007674DC">
        <w:rPr>
          <w:rFonts w:ascii="Source Sans Pro Light" w:hAnsi="Source Sans Pro Light"/>
          <w:sz w:val="22"/>
        </w:rPr>
        <w:t>Rundum-Service Paket aus einer Hand</w:t>
      </w:r>
    </w:p>
    <w:p w14:paraId="711956C1" w14:textId="77777777" w:rsidR="007674DC" w:rsidRPr="007674DC" w:rsidRDefault="007674DC" w:rsidP="007674DC">
      <w:pPr>
        <w:pStyle w:val="KeinLeerraum"/>
        <w:numPr>
          <w:ilvl w:val="0"/>
          <w:numId w:val="14"/>
        </w:numPr>
        <w:rPr>
          <w:rFonts w:ascii="Source Sans Pro Light" w:hAnsi="Source Sans Pro Light"/>
          <w:sz w:val="22"/>
        </w:rPr>
      </w:pPr>
      <w:r w:rsidRPr="007674DC">
        <w:rPr>
          <w:rFonts w:ascii="Source Sans Pro Light" w:hAnsi="Source Sans Pro Light"/>
          <w:sz w:val="22"/>
        </w:rPr>
        <w:t>Vollständige Deckung Ihres Energiebedarfs</w:t>
      </w:r>
    </w:p>
    <w:p w14:paraId="7422278B" w14:textId="77777777" w:rsidR="007674DC" w:rsidRPr="007674DC" w:rsidRDefault="007674DC" w:rsidP="007674DC">
      <w:pPr>
        <w:pStyle w:val="KeinLeerraum"/>
        <w:numPr>
          <w:ilvl w:val="0"/>
          <w:numId w:val="14"/>
        </w:numPr>
        <w:rPr>
          <w:rFonts w:ascii="Source Sans Pro Light" w:hAnsi="Source Sans Pro Light"/>
          <w:sz w:val="22"/>
        </w:rPr>
      </w:pPr>
      <w:r w:rsidRPr="007674DC">
        <w:rPr>
          <w:rFonts w:ascii="Source Sans Pro Light" w:hAnsi="Source Sans Pro Light"/>
          <w:sz w:val="22"/>
        </w:rPr>
        <w:lastRenderedPageBreak/>
        <w:t>Die intelligente Energielösung für Unternehmen</w:t>
      </w:r>
    </w:p>
    <w:p w14:paraId="57D3509A" w14:textId="6F39F5BD" w:rsidR="00484AD6" w:rsidRPr="007674DC" w:rsidRDefault="007674DC" w:rsidP="007674DC">
      <w:pPr>
        <w:pStyle w:val="KeinLeerraum"/>
        <w:numPr>
          <w:ilvl w:val="0"/>
          <w:numId w:val="14"/>
        </w:numPr>
        <w:rPr>
          <w:rFonts w:ascii="Source Sans Pro Light" w:hAnsi="Source Sans Pro Light"/>
          <w:sz w:val="22"/>
        </w:rPr>
      </w:pPr>
      <w:r w:rsidRPr="007674DC">
        <w:rPr>
          <w:rFonts w:ascii="Source Sans Pro Light" w:hAnsi="Source Sans Pro Light"/>
          <w:sz w:val="22"/>
        </w:rPr>
        <w:t>Effizient, unabhängig, umweltfreundlich und förderfäh</w:t>
      </w:r>
      <w:r>
        <w:rPr>
          <w:rFonts w:ascii="Source Sans Pro Light" w:hAnsi="Source Sans Pro Light"/>
          <w:sz w:val="22"/>
        </w:rPr>
        <w:t>ig</w:t>
      </w:r>
    </w:p>
    <w:p w14:paraId="29AA9A26" w14:textId="77777777" w:rsidR="007674DC" w:rsidRDefault="007674DC" w:rsidP="006C2670">
      <w:pPr>
        <w:pStyle w:val="KeinLeerraum"/>
        <w:rPr>
          <w:rFonts w:ascii="Source Sans Pro Light" w:hAnsi="Source Sans Pro Light"/>
          <w:sz w:val="22"/>
        </w:rPr>
      </w:pPr>
    </w:p>
    <w:p w14:paraId="40460A57" w14:textId="088A22CF" w:rsidR="007674DC" w:rsidRPr="00D977F5" w:rsidRDefault="00D977F5" w:rsidP="006C2670">
      <w:pPr>
        <w:pStyle w:val="KeinLeerraum"/>
        <w:rPr>
          <w:rFonts w:ascii="Source Sans Pro Light" w:hAnsi="Source Sans Pro Light"/>
          <w:b/>
          <w:color w:val="035970"/>
          <w:sz w:val="24"/>
          <w:szCs w:val="24"/>
        </w:rPr>
      </w:pPr>
      <w:r w:rsidRPr="00D977F5">
        <w:rPr>
          <w:rFonts w:ascii="Source Sans Pro Light" w:hAnsi="Source Sans Pro Light"/>
          <w:b/>
          <w:color w:val="035970"/>
          <w:sz w:val="24"/>
          <w:szCs w:val="24"/>
        </w:rPr>
        <w:t>Energieberatung</w:t>
      </w:r>
    </w:p>
    <w:p w14:paraId="013E07DD" w14:textId="24E76460" w:rsidR="008B4670" w:rsidRPr="008B4670" w:rsidRDefault="008B4670" w:rsidP="008B4670">
      <w:pPr>
        <w:pStyle w:val="KeinLeerraum"/>
        <w:rPr>
          <w:rFonts w:ascii="Source Sans Pro Light" w:hAnsi="Source Sans Pro Light"/>
          <w:sz w:val="22"/>
        </w:rPr>
      </w:pPr>
      <w:r>
        <w:rPr>
          <w:noProof/>
        </w:rPr>
        <w:drawing>
          <wp:anchor distT="0" distB="0" distL="114300" distR="114300" simplePos="0" relativeHeight="251675648" behindDoc="0" locked="0" layoutInCell="1" allowOverlap="1" wp14:anchorId="14B3F3F2" wp14:editId="5C02883F">
            <wp:simplePos x="0" y="0"/>
            <wp:positionH relativeFrom="margin">
              <wp:align>left</wp:align>
            </wp:positionH>
            <wp:positionV relativeFrom="paragraph">
              <wp:posOffset>29371</wp:posOffset>
            </wp:positionV>
            <wp:extent cx="1800000" cy="1178434"/>
            <wp:effectExtent l="0" t="0" r="0" b="3175"/>
            <wp:wrapSquare wrapText="bothSides"/>
            <wp:docPr id="1170775356" name="Grafik 4" descr="Energiebera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ergieberat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1784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670">
        <w:rPr>
          <w:rFonts w:ascii="Source Sans Pro Light" w:hAnsi="Source Sans Pro Light"/>
          <w:sz w:val="22"/>
        </w:rPr>
        <w:t xml:space="preserve">Mit einer auf Ihre Bedürfnisse abgestimmten Energieberatung geben wir Ihnen individuelle Maßnahmen an die Hand, die die Energieeffizienz Ihres Unternehmens optimieren. Ziel ist die Steigerung der Energieeffizienz und die Nutzung erneuerbarer Energien zur Reduktion der Abhängigkeit von externen Energiequellen. Die </w:t>
      </w:r>
      <w:proofErr w:type="spellStart"/>
      <w:r w:rsidRPr="008B4670">
        <w:rPr>
          <w:rFonts w:ascii="Source Sans Pro Light" w:hAnsi="Source Sans Pro Light"/>
          <w:sz w:val="22"/>
        </w:rPr>
        <w:t>meistro</w:t>
      </w:r>
      <w:proofErr w:type="spellEnd"/>
      <w:r w:rsidRPr="008B4670">
        <w:rPr>
          <w:rFonts w:ascii="Source Sans Pro Light" w:hAnsi="Source Sans Pro Light"/>
          <w:sz w:val="22"/>
        </w:rPr>
        <w:t xml:space="preserve"> Energieexperten beraten Sie hier gerne.</w:t>
      </w:r>
    </w:p>
    <w:p w14:paraId="43C05B1D" w14:textId="155174D7" w:rsidR="008B4670" w:rsidRPr="008B4670" w:rsidRDefault="008B4670" w:rsidP="008B4670">
      <w:pPr>
        <w:pStyle w:val="KeinLeerraum"/>
        <w:rPr>
          <w:rFonts w:ascii="Source Sans Pro Light" w:hAnsi="Source Sans Pro Light"/>
          <w:sz w:val="22"/>
        </w:rPr>
      </w:pPr>
    </w:p>
    <w:p w14:paraId="4574395C" w14:textId="1D5A3AE9" w:rsidR="008B4670" w:rsidRPr="008B4670" w:rsidRDefault="008B4670" w:rsidP="008B4670">
      <w:pPr>
        <w:pStyle w:val="KeinLeerraum"/>
        <w:numPr>
          <w:ilvl w:val="0"/>
          <w:numId w:val="15"/>
        </w:numPr>
        <w:rPr>
          <w:rFonts w:ascii="Source Sans Pro Light" w:hAnsi="Source Sans Pro Light"/>
          <w:sz w:val="22"/>
        </w:rPr>
      </w:pPr>
      <w:r w:rsidRPr="008B4670">
        <w:rPr>
          <w:rFonts w:ascii="Source Sans Pro Light" w:hAnsi="Source Sans Pro Light"/>
          <w:sz w:val="22"/>
        </w:rPr>
        <w:t>Individuelle Einspar- und Förder-Empfehlungen</w:t>
      </w:r>
    </w:p>
    <w:p w14:paraId="16C94ADA" w14:textId="77777777" w:rsidR="008B4670" w:rsidRPr="008B4670" w:rsidRDefault="008B4670" w:rsidP="008B4670">
      <w:pPr>
        <w:pStyle w:val="KeinLeerraum"/>
        <w:numPr>
          <w:ilvl w:val="0"/>
          <w:numId w:val="15"/>
        </w:numPr>
        <w:rPr>
          <w:rFonts w:ascii="Source Sans Pro Light" w:hAnsi="Source Sans Pro Light"/>
          <w:sz w:val="22"/>
        </w:rPr>
      </w:pPr>
      <w:r w:rsidRPr="008B4670">
        <w:rPr>
          <w:rFonts w:ascii="Source Sans Pro Light" w:hAnsi="Source Sans Pro Light"/>
          <w:sz w:val="22"/>
        </w:rPr>
        <w:t>Energiekosten senken und CO2-Fußabdruck reduzieren</w:t>
      </w:r>
    </w:p>
    <w:p w14:paraId="43494B29" w14:textId="77777777" w:rsidR="008B4670" w:rsidRPr="008B4670" w:rsidRDefault="008B4670" w:rsidP="008B4670">
      <w:pPr>
        <w:pStyle w:val="KeinLeerraum"/>
        <w:numPr>
          <w:ilvl w:val="0"/>
          <w:numId w:val="15"/>
        </w:numPr>
        <w:rPr>
          <w:rFonts w:ascii="Source Sans Pro Light" w:hAnsi="Source Sans Pro Light"/>
          <w:sz w:val="22"/>
        </w:rPr>
      </w:pPr>
      <w:r w:rsidRPr="008B4670">
        <w:rPr>
          <w:rFonts w:ascii="Source Sans Pro Light" w:hAnsi="Source Sans Pro Light"/>
          <w:sz w:val="22"/>
        </w:rPr>
        <w:t>Energieverbrauch nachhaltig senken</w:t>
      </w:r>
    </w:p>
    <w:p w14:paraId="03C7D575" w14:textId="38801661" w:rsidR="00D977F5" w:rsidRDefault="008B4670" w:rsidP="008B4670">
      <w:pPr>
        <w:pStyle w:val="KeinLeerraum"/>
        <w:numPr>
          <w:ilvl w:val="0"/>
          <w:numId w:val="15"/>
        </w:numPr>
        <w:rPr>
          <w:rFonts w:ascii="Source Sans Pro Light" w:hAnsi="Source Sans Pro Light"/>
          <w:sz w:val="22"/>
        </w:rPr>
      </w:pPr>
      <w:r w:rsidRPr="008B4670">
        <w:rPr>
          <w:rFonts w:ascii="Source Sans Pro Light" w:hAnsi="Source Sans Pro Light"/>
          <w:sz w:val="22"/>
        </w:rPr>
        <w:t>Beitrag zum Umweltschutz leisten</w:t>
      </w:r>
    </w:p>
    <w:p w14:paraId="4D8754F1" w14:textId="77777777" w:rsidR="00D710B9" w:rsidRDefault="00D710B9" w:rsidP="006C2670">
      <w:pPr>
        <w:pStyle w:val="KeinLeerraum"/>
        <w:rPr>
          <w:rFonts w:ascii="Source Sans Pro Light" w:hAnsi="Source Sans Pro Light"/>
          <w:b/>
          <w:color w:val="035970"/>
          <w:sz w:val="24"/>
          <w:szCs w:val="24"/>
        </w:rPr>
      </w:pPr>
    </w:p>
    <w:p w14:paraId="3760FFA5" w14:textId="77777777" w:rsidR="00D710B9" w:rsidRDefault="00D710B9" w:rsidP="006C2670">
      <w:pPr>
        <w:pStyle w:val="KeinLeerraum"/>
        <w:rPr>
          <w:rFonts w:ascii="Source Sans Pro Light" w:hAnsi="Source Sans Pro Light"/>
          <w:b/>
          <w:color w:val="035970"/>
          <w:sz w:val="24"/>
          <w:szCs w:val="24"/>
        </w:rPr>
      </w:pPr>
    </w:p>
    <w:p w14:paraId="1B2E7E28" w14:textId="77777777" w:rsidR="00D710B9" w:rsidRDefault="00D710B9" w:rsidP="006C2670">
      <w:pPr>
        <w:pStyle w:val="KeinLeerraum"/>
        <w:rPr>
          <w:rFonts w:ascii="Source Sans Pro Light" w:hAnsi="Source Sans Pro Light"/>
          <w:b/>
          <w:color w:val="035970"/>
          <w:sz w:val="24"/>
          <w:szCs w:val="24"/>
        </w:rPr>
      </w:pPr>
    </w:p>
    <w:p w14:paraId="655A446C" w14:textId="77777777" w:rsidR="00D710B9" w:rsidRDefault="00D710B9" w:rsidP="006C2670">
      <w:pPr>
        <w:pStyle w:val="KeinLeerraum"/>
        <w:rPr>
          <w:rFonts w:ascii="Source Sans Pro Light" w:hAnsi="Source Sans Pro Light"/>
          <w:b/>
          <w:color w:val="035970"/>
          <w:sz w:val="24"/>
          <w:szCs w:val="24"/>
        </w:rPr>
      </w:pPr>
    </w:p>
    <w:p w14:paraId="3858AFD3" w14:textId="77777777" w:rsidR="00D710B9" w:rsidRDefault="00D710B9" w:rsidP="006C2670">
      <w:pPr>
        <w:pStyle w:val="KeinLeerraum"/>
        <w:rPr>
          <w:rFonts w:ascii="Source Sans Pro Light" w:hAnsi="Source Sans Pro Light"/>
          <w:b/>
          <w:color w:val="035970"/>
          <w:sz w:val="24"/>
          <w:szCs w:val="24"/>
        </w:rPr>
      </w:pPr>
    </w:p>
    <w:p w14:paraId="24D05414" w14:textId="324B38C0" w:rsidR="004B6593" w:rsidRPr="007674DC" w:rsidRDefault="006D39F5" w:rsidP="006C2670">
      <w:pPr>
        <w:pStyle w:val="KeinLeerraum"/>
        <w:rPr>
          <w:rFonts w:ascii="Source Sans Pro Light" w:hAnsi="Source Sans Pro Light"/>
          <w:b/>
          <w:color w:val="035970"/>
          <w:sz w:val="24"/>
          <w:szCs w:val="24"/>
        </w:rPr>
      </w:pPr>
      <w:r>
        <w:rPr>
          <w:rFonts w:ascii="Source Sans Pro Light" w:hAnsi="Source Sans Pro Light"/>
          <w:b/>
          <w:color w:val="035970"/>
          <w:sz w:val="24"/>
          <w:szCs w:val="24"/>
        </w:rPr>
        <w:t xml:space="preserve">Direktvermarktung </w:t>
      </w:r>
      <w:r w:rsidR="001A031E" w:rsidRPr="007674DC">
        <w:rPr>
          <w:rFonts w:ascii="Source Sans Pro Light" w:hAnsi="Source Sans Pro Light"/>
          <w:b/>
          <w:color w:val="035970"/>
          <w:sz w:val="24"/>
          <w:szCs w:val="24"/>
        </w:rPr>
        <w:t>PV-Flächen gesucht</w:t>
      </w:r>
    </w:p>
    <w:p w14:paraId="25E3950C" w14:textId="0ACCF8B7" w:rsidR="009C2237" w:rsidRDefault="009E1D13" w:rsidP="009C2237">
      <w:pPr>
        <w:pStyle w:val="KeinLeerraum"/>
        <w:rPr>
          <w:rFonts w:ascii="Source Sans Pro Light" w:hAnsi="Source Sans Pro Light"/>
          <w:sz w:val="22"/>
        </w:rPr>
      </w:pPr>
      <w:r>
        <w:rPr>
          <w:noProof/>
        </w:rPr>
        <w:drawing>
          <wp:anchor distT="0" distB="0" distL="114300" distR="114300" simplePos="0" relativeHeight="251678720" behindDoc="0" locked="0" layoutInCell="1" allowOverlap="1" wp14:anchorId="7813A4B5" wp14:editId="34D5BC69">
            <wp:simplePos x="0" y="0"/>
            <wp:positionH relativeFrom="column">
              <wp:posOffset>32</wp:posOffset>
            </wp:positionH>
            <wp:positionV relativeFrom="paragraph">
              <wp:posOffset>78711</wp:posOffset>
            </wp:positionV>
            <wp:extent cx="1800000" cy="1058170"/>
            <wp:effectExtent l="0" t="0" r="0" b="8890"/>
            <wp:wrapSquare wrapText="bothSides"/>
            <wp:docPr id="1564413788" name="Grafik 7" descr="PV-Anlagen Betr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V-Anlagen Betrie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05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237" w:rsidRPr="009C2237">
        <w:rPr>
          <w:rFonts w:ascii="Source Sans Pro Light" w:hAnsi="Source Sans Pro Light"/>
          <w:sz w:val="22"/>
        </w:rPr>
        <w:t>Sie vermitteln PV-Flächen oder kennen jemanden, der vermittelt? Sie verpachten selbst landwirtschaftliche Flächen, die zur Photovoltaik-Installation genutzt werden? Wir bieten Ihnen ab einer Grundfläche von 10 ha bis zu 75.000€ Gesamtprovision. 5</w:t>
      </w:r>
      <w:r w:rsidR="00CC68D4">
        <w:rPr>
          <w:rFonts w:ascii="Source Sans Pro Light" w:hAnsi="Source Sans Pro Light"/>
          <w:sz w:val="22"/>
        </w:rPr>
        <w:t xml:space="preserve"> </w:t>
      </w:r>
      <w:r w:rsidR="009C2237" w:rsidRPr="009C2237">
        <w:rPr>
          <w:rFonts w:ascii="Source Sans Pro Light" w:hAnsi="Source Sans Pro Light"/>
          <w:sz w:val="22"/>
        </w:rPr>
        <w:t xml:space="preserve">% erhalten Sie direkt nach Zustandekommen eines Pachtvertrages als </w:t>
      </w:r>
      <w:proofErr w:type="spellStart"/>
      <w:r w:rsidR="009C2237" w:rsidRPr="009C2237">
        <w:rPr>
          <w:rFonts w:ascii="Source Sans Pro Light" w:hAnsi="Source Sans Pro Light"/>
          <w:sz w:val="22"/>
        </w:rPr>
        <w:t>Signing</w:t>
      </w:r>
      <w:proofErr w:type="spellEnd"/>
      <w:r w:rsidR="009C2237" w:rsidRPr="009C2237">
        <w:rPr>
          <w:rFonts w:ascii="Source Sans Pro Light" w:hAnsi="Source Sans Pro Light"/>
          <w:sz w:val="22"/>
        </w:rPr>
        <w:t xml:space="preserve"> Fee.</w:t>
      </w:r>
      <w:r w:rsidR="00CC68D4">
        <w:rPr>
          <w:rFonts w:ascii="Source Sans Pro Light" w:hAnsi="Source Sans Pro Light"/>
          <w:sz w:val="22"/>
        </w:rPr>
        <w:t xml:space="preserve"> </w:t>
      </w:r>
    </w:p>
    <w:p w14:paraId="6F692548" w14:textId="77777777" w:rsidR="002979BB" w:rsidRPr="009C2237" w:rsidRDefault="002979BB" w:rsidP="009C2237">
      <w:pPr>
        <w:pStyle w:val="KeinLeerraum"/>
        <w:rPr>
          <w:rFonts w:ascii="Source Sans Pro Light" w:hAnsi="Source Sans Pro Light"/>
          <w:sz w:val="22"/>
        </w:rPr>
      </w:pPr>
    </w:p>
    <w:p w14:paraId="26D9B6CA" w14:textId="5DD88ED0" w:rsidR="009C2237" w:rsidRPr="009C2237" w:rsidRDefault="009C2237" w:rsidP="009C2237">
      <w:pPr>
        <w:pStyle w:val="KeinLeerraum"/>
        <w:rPr>
          <w:rFonts w:ascii="Source Sans Pro Light" w:hAnsi="Source Sans Pro Light"/>
          <w:sz w:val="22"/>
        </w:rPr>
      </w:pPr>
      <w:r w:rsidRPr="009C2237">
        <w:rPr>
          <w:rFonts w:ascii="Source Sans Pro Light" w:hAnsi="Source Sans Pro Light"/>
          <w:sz w:val="22"/>
        </w:rPr>
        <w:t xml:space="preserve">Wie unser Rechenbeispiel zeigt, sind das EUR 3.750, - direkt nach Abschluss des Pachtvertrags für Sie. Auch dann, wenn es nicht zur finalen Projektumsetzung kommen sollte. </w:t>
      </w:r>
    </w:p>
    <w:p w14:paraId="09463D86" w14:textId="77777777" w:rsidR="009C2237" w:rsidRPr="009C2237" w:rsidRDefault="009C2237" w:rsidP="009C2237">
      <w:pPr>
        <w:pStyle w:val="KeinLeerraum"/>
        <w:rPr>
          <w:rFonts w:ascii="Source Sans Pro Light" w:hAnsi="Source Sans Pro Light"/>
          <w:sz w:val="22"/>
        </w:rPr>
      </w:pPr>
    </w:p>
    <w:p w14:paraId="60AB3D1B" w14:textId="1B8BC9AC" w:rsidR="001A031E" w:rsidRPr="00CC68D4" w:rsidRDefault="009C2237" w:rsidP="009C2237">
      <w:pPr>
        <w:pStyle w:val="KeinLeerraum"/>
        <w:rPr>
          <w:rFonts w:ascii="Source Sans Pro Light" w:hAnsi="Source Sans Pro Light"/>
          <w:sz w:val="22"/>
        </w:rPr>
      </w:pPr>
      <w:r w:rsidRPr="00CC68D4">
        <w:rPr>
          <w:rFonts w:ascii="Source Sans Pro Light" w:hAnsi="Source Sans Pro Light"/>
          <w:sz w:val="22"/>
        </w:rPr>
        <w:t>Beispiel: 10 ha = 75.000 EUR = 3.750 EUR Provision!</w:t>
      </w:r>
    </w:p>
    <w:p w14:paraId="27013BA3" w14:textId="77777777" w:rsidR="004B6593" w:rsidRPr="00652F69" w:rsidRDefault="004B6593" w:rsidP="006C2670">
      <w:pPr>
        <w:pStyle w:val="KeinLeerraum"/>
        <w:rPr>
          <w:rFonts w:ascii="Source Sans Pro Light" w:hAnsi="Source Sans Pro Light"/>
          <w:sz w:val="22"/>
        </w:rPr>
      </w:pPr>
    </w:p>
    <w:p w14:paraId="074D2E7A" w14:textId="77777777" w:rsidR="00652F69" w:rsidRPr="001C6056" w:rsidRDefault="00652F69" w:rsidP="00652F69">
      <w:pPr>
        <w:pStyle w:val="KeinLeerraum"/>
        <w:rPr>
          <w:rFonts w:ascii="Source Sans Pro Light" w:hAnsi="Source Sans Pro Light"/>
          <w:b/>
          <w:bCs/>
          <w:i/>
          <w:iCs/>
          <w:sz w:val="22"/>
        </w:rPr>
      </w:pPr>
      <w:r w:rsidRPr="001C6056">
        <w:rPr>
          <w:rFonts w:ascii="Source Sans Pro Light" w:hAnsi="Source Sans Pro Light"/>
          <w:b/>
          <w:bCs/>
          <w:i/>
          <w:iCs/>
          <w:sz w:val="22"/>
        </w:rPr>
        <w:t>Wir suchen PV-Flächen mit den folgenden Kriterien</w:t>
      </w:r>
    </w:p>
    <w:p w14:paraId="168D3FDD" w14:textId="77777777" w:rsidR="00652F69" w:rsidRDefault="00652F69" w:rsidP="00652F69">
      <w:pPr>
        <w:pStyle w:val="KeinLeerraum"/>
        <w:rPr>
          <w:rFonts w:ascii="Source Sans Pro Light" w:hAnsi="Source Sans Pro Light"/>
          <w:sz w:val="22"/>
        </w:rPr>
      </w:pPr>
    </w:p>
    <w:p w14:paraId="18434504" w14:textId="6F05BCBC" w:rsidR="00652F69" w:rsidRPr="00652F69" w:rsidRDefault="00652F69" w:rsidP="00652F69">
      <w:pPr>
        <w:pStyle w:val="KeinLeerraum"/>
        <w:numPr>
          <w:ilvl w:val="0"/>
          <w:numId w:val="13"/>
        </w:numPr>
        <w:rPr>
          <w:rFonts w:ascii="Source Sans Pro Light" w:hAnsi="Source Sans Pro Light"/>
          <w:sz w:val="22"/>
        </w:rPr>
      </w:pPr>
      <w:r w:rsidRPr="00652F69">
        <w:rPr>
          <w:rFonts w:ascii="Source Sans Pro Light" w:hAnsi="Source Sans Pro Light"/>
          <w:sz w:val="22"/>
        </w:rPr>
        <w:t>Freifläche min. 10 ha</w:t>
      </w:r>
    </w:p>
    <w:p w14:paraId="67BB6618" w14:textId="43D7BB34" w:rsidR="00652F69" w:rsidRPr="00652F69" w:rsidRDefault="00652F69" w:rsidP="00652F69">
      <w:pPr>
        <w:pStyle w:val="KeinLeerraum"/>
        <w:numPr>
          <w:ilvl w:val="0"/>
          <w:numId w:val="13"/>
        </w:numPr>
        <w:rPr>
          <w:rFonts w:ascii="Source Sans Pro Light" w:hAnsi="Source Sans Pro Light"/>
          <w:sz w:val="22"/>
        </w:rPr>
      </w:pPr>
      <w:r w:rsidRPr="00652F69">
        <w:rPr>
          <w:rFonts w:ascii="Source Sans Pro Light" w:hAnsi="Source Sans Pro Light"/>
          <w:sz w:val="22"/>
        </w:rPr>
        <w:t>EEG-förderfähige Flächen</w:t>
      </w:r>
    </w:p>
    <w:p w14:paraId="1B48970A" w14:textId="4635A364" w:rsidR="00652F69" w:rsidRPr="00652F69" w:rsidRDefault="00652F69" w:rsidP="00652F69">
      <w:pPr>
        <w:pStyle w:val="KeinLeerraum"/>
        <w:numPr>
          <w:ilvl w:val="0"/>
          <w:numId w:val="13"/>
        </w:numPr>
        <w:rPr>
          <w:rFonts w:ascii="Source Sans Pro Light" w:hAnsi="Source Sans Pro Light"/>
          <w:sz w:val="22"/>
        </w:rPr>
      </w:pPr>
      <w:r w:rsidRPr="00652F69">
        <w:rPr>
          <w:rFonts w:ascii="Source Sans Pro Light" w:hAnsi="Source Sans Pro Light"/>
          <w:sz w:val="22"/>
        </w:rPr>
        <w:t>benachteiligtes Land wie z.B. Ackerland in der Nähe von Autobahnen, abgelegene, unwirtschaftliche Gegenden, Land das nicht bewirtschaftet werden kann</w:t>
      </w:r>
    </w:p>
    <w:p w14:paraId="7745D72D" w14:textId="12CA0394" w:rsidR="00652F69" w:rsidRPr="00652F69" w:rsidRDefault="00652F69" w:rsidP="00652F69">
      <w:pPr>
        <w:pStyle w:val="KeinLeerraum"/>
        <w:numPr>
          <w:ilvl w:val="0"/>
          <w:numId w:val="13"/>
        </w:numPr>
        <w:rPr>
          <w:rFonts w:ascii="Source Sans Pro Light" w:hAnsi="Source Sans Pro Light"/>
          <w:sz w:val="22"/>
        </w:rPr>
      </w:pPr>
      <w:r w:rsidRPr="00652F69">
        <w:rPr>
          <w:rFonts w:ascii="Source Sans Pro Light" w:hAnsi="Source Sans Pro Light"/>
          <w:sz w:val="22"/>
        </w:rPr>
        <w:t>Konversionsflächen, wie z.B. ein alter Flughaften, ein Truppenübungsplatz</w:t>
      </w:r>
    </w:p>
    <w:p w14:paraId="08B661CB" w14:textId="77777777" w:rsidR="004B6593" w:rsidRPr="00652F69" w:rsidRDefault="004B6593" w:rsidP="006C2670">
      <w:pPr>
        <w:pStyle w:val="KeinLeerraum"/>
        <w:rPr>
          <w:rFonts w:ascii="Source Sans Pro Light" w:hAnsi="Source Sans Pro Light"/>
          <w:sz w:val="22"/>
        </w:rPr>
      </w:pPr>
    </w:p>
    <w:p w14:paraId="7940086C" w14:textId="77777777" w:rsidR="00304093" w:rsidRPr="00652F69" w:rsidRDefault="00304093" w:rsidP="006C2670">
      <w:pPr>
        <w:pStyle w:val="KeinLeerraum"/>
        <w:rPr>
          <w:rFonts w:ascii="Source Sans Pro Light" w:hAnsi="Source Sans Pro Light"/>
          <w:sz w:val="22"/>
        </w:rPr>
      </w:pPr>
    </w:p>
    <w:p w14:paraId="5A4BF1CC" w14:textId="77777777" w:rsidR="006D39F5" w:rsidRDefault="006D39F5" w:rsidP="006C2670">
      <w:pPr>
        <w:pStyle w:val="KeinLeerraum"/>
        <w:rPr>
          <w:rFonts w:ascii="Source Sans Pro Light" w:hAnsi="Source Sans Pro Light"/>
          <w:b/>
          <w:color w:val="035970"/>
          <w:sz w:val="24"/>
          <w:szCs w:val="24"/>
        </w:rPr>
      </w:pPr>
    </w:p>
    <w:p w14:paraId="747D9B31" w14:textId="0A0AC59E" w:rsidR="00F25CAA" w:rsidRPr="007512FF" w:rsidRDefault="00F25CAA" w:rsidP="006C2670">
      <w:pPr>
        <w:pStyle w:val="KeinLeerraum"/>
        <w:rPr>
          <w:rFonts w:ascii="Source Sans Pro Light" w:hAnsi="Source Sans Pro Light"/>
          <w:b/>
          <w:color w:val="035970"/>
          <w:sz w:val="24"/>
          <w:szCs w:val="24"/>
        </w:rPr>
      </w:pPr>
      <w:r w:rsidRPr="007512FF">
        <w:rPr>
          <w:rFonts w:ascii="Source Sans Pro Light" w:hAnsi="Source Sans Pro Light"/>
          <w:b/>
          <w:color w:val="035970"/>
          <w:sz w:val="24"/>
          <w:szCs w:val="24"/>
        </w:rPr>
        <w:lastRenderedPageBreak/>
        <w:t xml:space="preserve">Ihre </w:t>
      </w:r>
      <w:r w:rsidR="003634F3" w:rsidRPr="003634F3">
        <w:rPr>
          <w:rFonts w:ascii="Source Sans Pro Light" w:hAnsi="Source Sans Pro Light"/>
          <w:b/>
          <w:color w:val="035970"/>
          <w:sz w:val="24"/>
          <w:szCs w:val="24"/>
        </w:rPr>
        <w:t xml:space="preserve">Vorteile durch die Kooperation mit </w:t>
      </w:r>
      <w:proofErr w:type="spellStart"/>
      <w:r w:rsidR="003634F3" w:rsidRPr="003634F3">
        <w:rPr>
          <w:rFonts w:ascii="Source Sans Pro Light" w:hAnsi="Source Sans Pro Light"/>
          <w:b/>
          <w:color w:val="035970"/>
          <w:sz w:val="24"/>
          <w:szCs w:val="24"/>
        </w:rPr>
        <w:t>meistro</w:t>
      </w:r>
      <w:proofErr w:type="spellEnd"/>
      <w:r w:rsidRPr="007512FF">
        <w:rPr>
          <w:rFonts w:ascii="Source Sans Pro Light" w:hAnsi="Source Sans Pro Light"/>
          <w:b/>
          <w:color w:val="035970"/>
          <w:sz w:val="24"/>
          <w:szCs w:val="24"/>
        </w:rPr>
        <w:t>:</w:t>
      </w:r>
    </w:p>
    <w:p w14:paraId="28077F86" w14:textId="4E253F50" w:rsidR="00086F31" w:rsidRPr="007512FF" w:rsidRDefault="00086F31" w:rsidP="00484B3B">
      <w:pPr>
        <w:pStyle w:val="KeinLeerraum"/>
        <w:numPr>
          <w:ilvl w:val="0"/>
          <w:numId w:val="9"/>
        </w:numPr>
        <w:rPr>
          <w:rFonts w:ascii="Source Sans Pro Light" w:hAnsi="Source Sans Pro Light"/>
          <w:sz w:val="22"/>
        </w:rPr>
      </w:pPr>
      <w:r w:rsidRPr="007512FF">
        <w:rPr>
          <w:rFonts w:ascii="Source Sans Pro Light" w:hAnsi="Source Sans Pro Light"/>
          <w:sz w:val="22"/>
        </w:rPr>
        <w:t>Persönliche Betreuung durch unser Partnermanagement</w:t>
      </w:r>
    </w:p>
    <w:p w14:paraId="3372B9AB" w14:textId="77777777" w:rsidR="00AA3289" w:rsidRPr="00AA3289" w:rsidRDefault="00AA3289" w:rsidP="00AA3289">
      <w:pPr>
        <w:pStyle w:val="KeinLeerraum"/>
        <w:numPr>
          <w:ilvl w:val="0"/>
          <w:numId w:val="9"/>
        </w:numPr>
        <w:rPr>
          <w:rFonts w:ascii="Source Sans Pro Light" w:hAnsi="Source Sans Pro Light"/>
          <w:sz w:val="22"/>
        </w:rPr>
      </w:pPr>
      <w:r w:rsidRPr="00AA3289">
        <w:rPr>
          <w:rFonts w:ascii="Source Sans Pro Light" w:hAnsi="Source Sans Pro Light"/>
          <w:sz w:val="22"/>
        </w:rPr>
        <w:t>exklusiv für Unternehmen</w:t>
      </w:r>
    </w:p>
    <w:p w14:paraId="534990FD" w14:textId="77777777" w:rsidR="00AA3289" w:rsidRPr="00AA3289" w:rsidRDefault="00AA3289" w:rsidP="00AA3289">
      <w:pPr>
        <w:pStyle w:val="KeinLeerraum"/>
        <w:numPr>
          <w:ilvl w:val="0"/>
          <w:numId w:val="9"/>
        </w:numPr>
        <w:rPr>
          <w:rFonts w:ascii="Source Sans Pro Light" w:hAnsi="Source Sans Pro Light"/>
          <w:sz w:val="22"/>
        </w:rPr>
      </w:pPr>
      <w:r w:rsidRPr="00AA3289">
        <w:rPr>
          <w:rFonts w:ascii="Source Sans Pro Light" w:hAnsi="Source Sans Pro Light"/>
          <w:sz w:val="22"/>
        </w:rPr>
        <w:t>100 % klimaneutrale Energie</w:t>
      </w:r>
    </w:p>
    <w:p w14:paraId="484C18C5" w14:textId="77777777" w:rsidR="00AA3289" w:rsidRPr="00AA3289" w:rsidRDefault="00AA3289" w:rsidP="00AA3289">
      <w:pPr>
        <w:pStyle w:val="KeinLeerraum"/>
        <w:numPr>
          <w:ilvl w:val="0"/>
          <w:numId w:val="9"/>
        </w:numPr>
        <w:rPr>
          <w:rFonts w:ascii="Source Sans Pro Light" w:hAnsi="Source Sans Pro Light"/>
          <w:sz w:val="22"/>
        </w:rPr>
      </w:pPr>
      <w:r w:rsidRPr="00AA3289">
        <w:rPr>
          <w:rFonts w:ascii="Source Sans Pro Light" w:hAnsi="Source Sans Pro Light"/>
          <w:sz w:val="22"/>
        </w:rPr>
        <w:t>360 Grad Energiedienstleister mit verschiedenen Termin- und Spotmarkt-Produkten</w:t>
      </w:r>
    </w:p>
    <w:p w14:paraId="2A5F15C2" w14:textId="77777777" w:rsidR="00AA3289" w:rsidRPr="00AA3289" w:rsidRDefault="00AA3289" w:rsidP="00AA3289">
      <w:pPr>
        <w:pStyle w:val="KeinLeerraum"/>
        <w:numPr>
          <w:ilvl w:val="0"/>
          <w:numId w:val="9"/>
        </w:numPr>
        <w:rPr>
          <w:rFonts w:ascii="Source Sans Pro Light" w:hAnsi="Source Sans Pro Light"/>
          <w:sz w:val="22"/>
        </w:rPr>
      </w:pPr>
      <w:r w:rsidRPr="00AA3289">
        <w:rPr>
          <w:rFonts w:ascii="Source Sans Pro Light" w:hAnsi="Source Sans Pro Light"/>
          <w:sz w:val="22"/>
        </w:rPr>
        <w:t>Wir begleiten Sie in Ihre Energie-Autarkie</w:t>
      </w:r>
    </w:p>
    <w:p w14:paraId="1CD2854D" w14:textId="77777777" w:rsidR="00AA3289" w:rsidRPr="00AA3289" w:rsidRDefault="00AA3289" w:rsidP="00AA3289">
      <w:pPr>
        <w:pStyle w:val="KeinLeerraum"/>
        <w:numPr>
          <w:ilvl w:val="0"/>
          <w:numId w:val="9"/>
        </w:numPr>
        <w:rPr>
          <w:rFonts w:ascii="Source Sans Pro Light" w:hAnsi="Source Sans Pro Light"/>
          <w:sz w:val="22"/>
        </w:rPr>
      </w:pPr>
      <w:r w:rsidRPr="00AA3289">
        <w:rPr>
          <w:rFonts w:ascii="Source Sans Pro Light" w:hAnsi="Source Sans Pro Light"/>
          <w:sz w:val="22"/>
        </w:rPr>
        <w:t>Branchen- und Verbundgruppenexperte</w:t>
      </w:r>
    </w:p>
    <w:p w14:paraId="692C18EB" w14:textId="53509BEF" w:rsidR="00086F31" w:rsidRPr="007512FF" w:rsidRDefault="00AA3289" w:rsidP="00AA3289">
      <w:pPr>
        <w:pStyle w:val="KeinLeerraum"/>
        <w:numPr>
          <w:ilvl w:val="0"/>
          <w:numId w:val="9"/>
        </w:numPr>
        <w:rPr>
          <w:rFonts w:ascii="Source Sans Pro Light" w:hAnsi="Source Sans Pro Light"/>
          <w:sz w:val="22"/>
        </w:rPr>
      </w:pPr>
      <w:r w:rsidRPr="00AA3289">
        <w:rPr>
          <w:rFonts w:ascii="Source Sans Pro Light" w:hAnsi="Source Sans Pro Light"/>
          <w:sz w:val="22"/>
        </w:rPr>
        <w:t>Soziales Engagement auch durch eigene Stiftung</w:t>
      </w:r>
    </w:p>
    <w:p w14:paraId="1EFE2DF5" w14:textId="3B5C5762" w:rsidR="003C1707" w:rsidRPr="007512FF" w:rsidRDefault="003C1707" w:rsidP="006C2670">
      <w:pPr>
        <w:pStyle w:val="KeinLeerraum"/>
        <w:rPr>
          <w:rFonts w:ascii="Source Sans Pro Light" w:hAnsi="Source Sans Pro Light"/>
          <w:sz w:val="22"/>
        </w:rPr>
      </w:pPr>
    </w:p>
    <w:p w14:paraId="747D9B3A" w14:textId="1A6D71C2" w:rsidR="00F25CAA" w:rsidRPr="007512FF" w:rsidRDefault="00F25CAA" w:rsidP="006C2670">
      <w:pPr>
        <w:pStyle w:val="KeinLeerraum"/>
        <w:rPr>
          <w:rFonts w:ascii="Source Sans Pro Light" w:hAnsi="Source Sans Pro Light"/>
          <w:sz w:val="22"/>
        </w:rPr>
      </w:pPr>
      <w:r w:rsidRPr="007512FF">
        <w:rPr>
          <w:rFonts w:ascii="Source Sans Pro Light" w:hAnsi="Source Sans Pro Light"/>
          <w:sz w:val="22"/>
        </w:rPr>
        <w:t xml:space="preserve">Sie möchten Ihren ersten Schritt in die </w:t>
      </w:r>
      <w:r w:rsidR="00056420" w:rsidRPr="007512FF">
        <w:rPr>
          <w:rFonts w:ascii="Source Sans Pro Light" w:hAnsi="Source Sans Pro Light"/>
          <w:sz w:val="22"/>
        </w:rPr>
        <w:t xml:space="preserve">energetische </w:t>
      </w:r>
      <w:r w:rsidRPr="007512FF">
        <w:rPr>
          <w:rFonts w:ascii="Source Sans Pro Light" w:hAnsi="Source Sans Pro Light"/>
          <w:sz w:val="22"/>
        </w:rPr>
        <w:t xml:space="preserve">Autarkie wagen? </w:t>
      </w:r>
    </w:p>
    <w:p w14:paraId="747D9B3B" w14:textId="1BAE9C25" w:rsidR="00F25CAA" w:rsidRPr="007512FF" w:rsidRDefault="00F25CAA" w:rsidP="006C2670">
      <w:pPr>
        <w:pStyle w:val="KeinLeerraum"/>
        <w:rPr>
          <w:rFonts w:ascii="Source Sans Pro Light" w:hAnsi="Source Sans Pro Light"/>
          <w:sz w:val="22"/>
        </w:rPr>
      </w:pPr>
      <w:r w:rsidRPr="007512FF">
        <w:rPr>
          <w:rFonts w:ascii="Source Sans Pro Light" w:hAnsi="Source Sans Pro Light"/>
          <w:b/>
          <w:sz w:val="22"/>
        </w:rPr>
        <w:t>Wir stehen Ihnen helfend und beratend zur Seite. Versprochen!</w:t>
      </w:r>
    </w:p>
    <w:p w14:paraId="747D9B3C" w14:textId="51AD4309" w:rsidR="00F25CAA" w:rsidRPr="007512FF" w:rsidRDefault="00F25CAA" w:rsidP="006C2670">
      <w:pPr>
        <w:pStyle w:val="KeinLeerraum"/>
        <w:rPr>
          <w:rFonts w:ascii="Source Sans Pro Light" w:hAnsi="Source Sans Pro Light"/>
          <w:sz w:val="22"/>
        </w:rPr>
      </w:pPr>
    </w:p>
    <w:p w14:paraId="5E44374B" w14:textId="78805CC7" w:rsidR="00484B3B" w:rsidRDefault="00F25CAA" w:rsidP="006C2670">
      <w:pPr>
        <w:pStyle w:val="KeinLeerraum"/>
        <w:rPr>
          <w:rFonts w:ascii="Source Sans Pro Light" w:hAnsi="Source Sans Pro Light"/>
          <w:sz w:val="22"/>
        </w:rPr>
      </w:pPr>
      <w:r w:rsidRPr="007512FF">
        <w:rPr>
          <w:rFonts w:ascii="Source Sans Pro Light" w:hAnsi="Source Sans Pro Light"/>
          <w:sz w:val="22"/>
        </w:rPr>
        <w:t>Fordern Sie noch heute Ihr individuelles Angebot an</w:t>
      </w:r>
      <w:r w:rsidR="009D4A08" w:rsidRPr="007512FF">
        <w:rPr>
          <w:rFonts w:ascii="Source Sans Pro Light" w:hAnsi="Source Sans Pro Light"/>
          <w:sz w:val="22"/>
        </w:rPr>
        <w:t>.</w:t>
      </w:r>
    </w:p>
    <w:p w14:paraId="747D9B3D" w14:textId="55061B62" w:rsidR="00F25CAA" w:rsidRPr="007512FF" w:rsidRDefault="009D4A08" w:rsidP="006C2670">
      <w:pPr>
        <w:pStyle w:val="KeinLeerraum"/>
        <w:rPr>
          <w:rFonts w:ascii="Source Sans Pro Light" w:hAnsi="Source Sans Pro Light"/>
          <w:sz w:val="22"/>
        </w:rPr>
      </w:pPr>
      <w:r w:rsidRPr="007512FF">
        <w:rPr>
          <w:rFonts w:ascii="Source Sans Pro Light" w:hAnsi="Source Sans Pro Light"/>
          <w:sz w:val="22"/>
        </w:rPr>
        <w:t>R</w:t>
      </w:r>
      <w:r w:rsidR="00F25CAA" w:rsidRPr="007512FF">
        <w:rPr>
          <w:rFonts w:ascii="Source Sans Pro Light" w:hAnsi="Source Sans Pro Light"/>
          <w:sz w:val="22"/>
        </w:rPr>
        <w:t xml:space="preserve">ufen Sie uns </w:t>
      </w:r>
      <w:r w:rsidRPr="007512FF">
        <w:rPr>
          <w:rFonts w:ascii="Source Sans Pro Light" w:hAnsi="Source Sans Pro Light"/>
          <w:sz w:val="22"/>
        </w:rPr>
        <w:t xml:space="preserve">dazu </w:t>
      </w:r>
      <w:r w:rsidR="00F25CAA" w:rsidRPr="007512FF">
        <w:rPr>
          <w:rFonts w:ascii="Source Sans Pro Light" w:hAnsi="Source Sans Pro Light"/>
          <w:sz w:val="22"/>
        </w:rPr>
        <w:t xml:space="preserve">direkt an: </w:t>
      </w:r>
      <w:r w:rsidR="00F25CAA" w:rsidRPr="007512FF">
        <w:rPr>
          <w:rFonts w:ascii="Source Sans Pro Light" w:hAnsi="Source Sans Pro Light"/>
          <w:b/>
          <w:sz w:val="22"/>
          <w:u w:val="single"/>
        </w:rPr>
        <w:t>Telefon 0841 65 700</w:t>
      </w:r>
      <w:r w:rsidR="00AF0680" w:rsidRPr="007512FF">
        <w:rPr>
          <w:rFonts w:ascii="Source Sans Pro Light" w:hAnsi="Source Sans Pro Light"/>
          <w:b/>
          <w:sz w:val="22"/>
          <w:u w:val="single"/>
        </w:rPr>
        <w:t xml:space="preserve"> </w:t>
      </w:r>
      <w:r w:rsidR="00F25CAA" w:rsidRPr="007512FF">
        <w:rPr>
          <w:rFonts w:ascii="Source Sans Pro Light" w:hAnsi="Source Sans Pro Light"/>
          <w:b/>
          <w:sz w:val="22"/>
          <w:u w:val="single"/>
        </w:rPr>
        <w:t>- 360</w:t>
      </w:r>
      <w:r w:rsidR="00F25CAA" w:rsidRPr="007512FF">
        <w:rPr>
          <w:rFonts w:ascii="Source Sans Pro Light" w:hAnsi="Source Sans Pro Light"/>
          <w:b/>
          <w:sz w:val="22"/>
        </w:rPr>
        <w:t xml:space="preserve"> oder besuchen Sie uns auf www.meistro.de</w:t>
      </w:r>
    </w:p>
    <w:p w14:paraId="747D9B3E" w14:textId="5B1D2B9F" w:rsidR="00F25CAA" w:rsidRPr="007512FF" w:rsidRDefault="00F25CAA" w:rsidP="006C2670">
      <w:pPr>
        <w:pStyle w:val="KeinLeerraum"/>
        <w:rPr>
          <w:rFonts w:ascii="Source Sans Pro Light" w:hAnsi="Source Sans Pro Light"/>
          <w:sz w:val="22"/>
        </w:rPr>
      </w:pPr>
    </w:p>
    <w:p w14:paraId="3775BF0C" w14:textId="77777777" w:rsidR="006D765B" w:rsidRDefault="006D765B" w:rsidP="006C2670">
      <w:pPr>
        <w:pStyle w:val="KeinLeerraum"/>
        <w:rPr>
          <w:rFonts w:ascii="Source Sans Pro Light" w:hAnsi="Source Sans Pro Light"/>
          <w:b/>
          <w:color w:val="035970"/>
          <w:sz w:val="24"/>
          <w:szCs w:val="24"/>
        </w:rPr>
      </w:pPr>
    </w:p>
    <w:p w14:paraId="21FB49AB" w14:textId="55A1B3A6" w:rsidR="00056420" w:rsidRPr="00484B3B" w:rsidRDefault="00056420" w:rsidP="006C2670">
      <w:pPr>
        <w:pStyle w:val="KeinLeerraum"/>
        <w:rPr>
          <w:rFonts w:ascii="Source Sans Pro Light" w:hAnsi="Source Sans Pro Light"/>
          <w:b/>
          <w:color w:val="035970"/>
          <w:sz w:val="24"/>
          <w:szCs w:val="24"/>
        </w:rPr>
      </w:pPr>
      <w:r w:rsidRPr="00484B3B">
        <w:rPr>
          <w:rFonts w:ascii="Source Sans Pro Light" w:hAnsi="Source Sans Pro Light"/>
          <w:b/>
          <w:color w:val="035970"/>
          <w:sz w:val="24"/>
          <w:szCs w:val="24"/>
        </w:rPr>
        <w:t>Ihr persönliche</w:t>
      </w:r>
      <w:r w:rsidR="0059258D">
        <w:rPr>
          <w:rFonts w:ascii="Source Sans Pro Light" w:hAnsi="Source Sans Pro Light"/>
          <w:b/>
          <w:color w:val="035970"/>
          <w:sz w:val="24"/>
          <w:szCs w:val="24"/>
        </w:rPr>
        <w:t>r</w:t>
      </w:r>
      <w:r w:rsidRPr="00484B3B">
        <w:rPr>
          <w:rFonts w:ascii="Source Sans Pro Light" w:hAnsi="Source Sans Pro Light"/>
          <w:b/>
          <w:color w:val="035970"/>
          <w:sz w:val="24"/>
          <w:szCs w:val="24"/>
        </w:rPr>
        <w:t xml:space="preserve"> Ansprechpartner</w:t>
      </w:r>
    </w:p>
    <w:p w14:paraId="71AC7BDF" w14:textId="3323BA12" w:rsidR="00056420" w:rsidRPr="007512FF" w:rsidRDefault="00DB46F8" w:rsidP="006C2670">
      <w:pPr>
        <w:pStyle w:val="KeinLeerraum"/>
        <w:rPr>
          <w:rFonts w:ascii="Source Sans Pro Light" w:hAnsi="Source Sans Pro Light"/>
          <w:sz w:val="22"/>
        </w:rPr>
      </w:pPr>
      <w:r>
        <w:rPr>
          <w:rFonts w:ascii="Source Sans Pro Light" w:hAnsi="Source Sans Pro Light"/>
          <w:noProof/>
          <w:sz w:val="22"/>
        </w:rPr>
        <w:drawing>
          <wp:anchor distT="0" distB="0" distL="114300" distR="114300" simplePos="0" relativeHeight="251677696" behindDoc="0" locked="0" layoutInCell="1" allowOverlap="1" wp14:anchorId="0C050F35" wp14:editId="6D90DE0D">
            <wp:simplePos x="0" y="0"/>
            <wp:positionH relativeFrom="column">
              <wp:posOffset>0</wp:posOffset>
            </wp:positionH>
            <wp:positionV relativeFrom="paragraph">
              <wp:posOffset>19581</wp:posOffset>
            </wp:positionV>
            <wp:extent cx="1800000" cy="1200066"/>
            <wp:effectExtent l="0" t="0" r="0" b="635"/>
            <wp:wrapSquare wrapText="bothSides"/>
            <wp:docPr id="425363742" name="Grafik 6" descr="Ein Bild, das Menschliches Gesicht, Kleidung,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63742" name="Grafik 6" descr="Ein Bild, das Menschliches Gesicht, Kleidung, Person, Man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200066"/>
                    </a:xfrm>
                    <a:prstGeom prst="rect">
                      <a:avLst/>
                    </a:prstGeom>
                  </pic:spPr>
                </pic:pic>
              </a:graphicData>
            </a:graphic>
            <wp14:sizeRelH relativeFrom="page">
              <wp14:pctWidth>0</wp14:pctWidth>
            </wp14:sizeRelH>
            <wp14:sizeRelV relativeFrom="page">
              <wp14:pctHeight>0</wp14:pctHeight>
            </wp14:sizeRelV>
          </wp:anchor>
        </w:drawing>
      </w:r>
    </w:p>
    <w:p w14:paraId="747D9B3F" w14:textId="78781DFF" w:rsidR="00F25CAA" w:rsidRPr="007512FF" w:rsidRDefault="00F25CAA" w:rsidP="006C2670">
      <w:pPr>
        <w:pStyle w:val="KeinLeerraum"/>
        <w:rPr>
          <w:rFonts w:ascii="Source Sans Pro Light" w:hAnsi="Source Sans Pro Light"/>
          <w:sz w:val="22"/>
        </w:rPr>
      </w:pPr>
    </w:p>
    <w:p w14:paraId="591A9116" w14:textId="7FF2755C" w:rsidR="00A240BD" w:rsidRPr="007512FF" w:rsidRDefault="00A240BD" w:rsidP="006C2670">
      <w:pPr>
        <w:pStyle w:val="KeinLeerraum"/>
        <w:rPr>
          <w:rFonts w:ascii="Source Sans Pro Light" w:hAnsi="Source Sans Pro Light"/>
          <w:sz w:val="22"/>
        </w:rPr>
      </w:pPr>
    </w:p>
    <w:p w14:paraId="16B62F76" w14:textId="6FF6265A" w:rsidR="00A240BD" w:rsidRPr="007512FF" w:rsidRDefault="00A240BD" w:rsidP="006C2670">
      <w:pPr>
        <w:pStyle w:val="KeinLeerraum"/>
        <w:rPr>
          <w:rFonts w:ascii="Source Sans Pro Light" w:hAnsi="Source Sans Pro Light"/>
          <w:sz w:val="22"/>
        </w:rPr>
      </w:pPr>
    </w:p>
    <w:p w14:paraId="5E454473" w14:textId="77777777" w:rsidR="00A240BD" w:rsidRPr="007512FF" w:rsidRDefault="00A240BD" w:rsidP="006C2670">
      <w:pPr>
        <w:pStyle w:val="KeinLeerraum"/>
        <w:rPr>
          <w:rFonts w:ascii="Source Sans Pro Light" w:hAnsi="Source Sans Pro Light"/>
          <w:sz w:val="22"/>
        </w:rPr>
      </w:pPr>
    </w:p>
    <w:p w14:paraId="529AE37B" w14:textId="2D978BE3" w:rsidR="00A240BD" w:rsidRPr="007512FF" w:rsidRDefault="00A240BD" w:rsidP="006C2670">
      <w:pPr>
        <w:pStyle w:val="KeinLeerraum"/>
        <w:rPr>
          <w:rFonts w:ascii="Source Sans Pro Light" w:hAnsi="Source Sans Pro Light"/>
          <w:sz w:val="22"/>
        </w:rPr>
      </w:pPr>
    </w:p>
    <w:p w14:paraId="2BE88EC9" w14:textId="19F34664" w:rsidR="00A240BD" w:rsidRPr="007512FF" w:rsidRDefault="00A240BD" w:rsidP="006C2670">
      <w:pPr>
        <w:pStyle w:val="KeinLeerraum"/>
        <w:rPr>
          <w:rFonts w:ascii="Source Sans Pro Light" w:hAnsi="Source Sans Pro Light"/>
          <w:sz w:val="22"/>
        </w:rPr>
      </w:pPr>
    </w:p>
    <w:p w14:paraId="742780B3" w14:textId="77777777" w:rsidR="00A240BD" w:rsidRPr="007512FF" w:rsidRDefault="00A240BD" w:rsidP="006C2670">
      <w:pPr>
        <w:pStyle w:val="KeinLeerraum"/>
        <w:rPr>
          <w:rFonts w:ascii="Source Sans Pro Light" w:hAnsi="Source Sans Pro Light"/>
          <w:sz w:val="22"/>
        </w:rPr>
      </w:pPr>
    </w:p>
    <w:p w14:paraId="78C4FC8B" w14:textId="701E6231" w:rsidR="00A240BD" w:rsidRPr="007512FF" w:rsidRDefault="00A240BD" w:rsidP="006C2670">
      <w:pPr>
        <w:pStyle w:val="KeinLeerraum"/>
        <w:rPr>
          <w:rFonts w:ascii="Source Sans Pro Light" w:hAnsi="Source Sans Pro Light"/>
          <w:b/>
          <w:bCs/>
          <w:sz w:val="22"/>
        </w:rPr>
      </w:pPr>
      <w:r w:rsidRPr="007512FF">
        <w:rPr>
          <w:rFonts w:ascii="Source Sans Pro Light" w:hAnsi="Source Sans Pro Light"/>
          <w:b/>
          <w:bCs/>
          <w:sz w:val="22"/>
        </w:rPr>
        <w:t>Michael Volkmann</w:t>
      </w:r>
    </w:p>
    <w:p w14:paraId="1F8C5DCA" w14:textId="3BEC18EA" w:rsidR="00E11602" w:rsidRPr="007512FF" w:rsidRDefault="00933EB3" w:rsidP="00E11602">
      <w:pPr>
        <w:pStyle w:val="KeinLeerraum"/>
        <w:rPr>
          <w:rFonts w:ascii="Source Sans Pro Light" w:hAnsi="Source Sans Pro Light"/>
          <w:sz w:val="22"/>
        </w:rPr>
      </w:pPr>
      <w:r>
        <w:rPr>
          <w:rFonts w:ascii="Source Sans Pro Light" w:hAnsi="Source Sans Pro Light"/>
          <w:sz w:val="22"/>
        </w:rPr>
        <w:t>Partner</w:t>
      </w:r>
      <w:r w:rsidR="00C47F2C" w:rsidRPr="007512FF">
        <w:rPr>
          <w:rFonts w:ascii="Source Sans Pro Light" w:hAnsi="Source Sans Pro Light"/>
          <w:sz w:val="22"/>
        </w:rPr>
        <w:t>manager</w:t>
      </w:r>
    </w:p>
    <w:p w14:paraId="46023E9B" w14:textId="12D308D2" w:rsidR="00C47F2C" w:rsidRPr="007512FF" w:rsidRDefault="00BF2D3C" w:rsidP="00E11602">
      <w:pPr>
        <w:pStyle w:val="KeinLeerraum"/>
        <w:rPr>
          <w:rFonts w:ascii="Source Sans Pro Light" w:hAnsi="Source Sans Pro Light"/>
          <w:sz w:val="22"/>
        </w:rPr>
      </w:pPr>
      <w:r w:rsidRPr="007512FF">
        <w:rPr>
          <w:rFonts w:ascii="Source Sans Pro Light" w:hAnsi="Source Sans Pro Light"/>
          <w:sz w:val="22"/>
        </w:rPr>
        <w:t>Telefon +49 841 65700 153</w:t>
      </w:r>
      <w:r w:rsidRPr="007512FF">
        <w:rPr>
          <w:rFonts w:ascii="Source Sans Pro Light" w:hAnsi="Source Sans Pro Light"/>
          <w:sz w:val="22"/>
        </w:rPr>
        <w:tab/>
      </w:r>
      <w:r w:rsidRPr="007512FF">
        <w:rPr>
          <w:rFonts w:ascii="Source Sans Pro Light" w:hAnsi="Source Sans Pro Light"/>
          <w:sz w:val="22"/>
        </w:rPr>
        <w:tab/>
      </w:r>
      <w:r w:rsidRPr="007512FF">
        <w:rPr>
          <w:rFonts w:ascii="Source Sans Pro Light" w:hAnsi="Source Sans Pro Light"/>
          <w:sz w:val="22"/>
        </w:rPr>
        <w:tab/>
      </w:r>
    </w:p>
    <w:p w14:paraId="2AA0E602" w14:textId="6576E990" w:rsidR="00BF2D3C" w:rsidRPr="007512FF" w:rsidRDefault="00BF2D3C" w:rsidP="006C2670">
      <w:pPr>
        <w:pStyle w:val="KeinLeerraum"/>
        <w:rPr>
          <w:rFonts w:ascii="Source Sans Pro Light" w:hAnsi="Source Sans Pro Light"/>
          <w:sz w:val="22"/>
        </w:rPr>
      </w:pPr>
      <w:r w:rsidRPr="007512FF">
        <w:rPr>
          <w:rFonts w:ascii="Source Sans Pro Light" w:hAnsi="Source Sans Pro Light"/>
          <w:sz w:val="22"/>
        </w:rPr>
        <w:t>Mail: Michael.Volkmann@meistro.de</w:t>
      </w:r>
    </w:p>
    <w:sectPr w:rsidR="00BF2D3C" w:rsidRPr="007512FF" w:rsidSect="002E594B">
      <w:headerReference w:type="default" r:id="rId17"/>
      <w:footerReference w:type="default" r:id="rId18"/>
      <w:headerReference w:type="first" r:id="rId19"/>
      <w:footerReference w:type="first" r:id="rId20"/>
      <w:pgSz w:w="11906" w:h="16838" w:code="9"/>
      <w:pgMar w:top="-3317" w:right="1418" w:bottom="1134" w:left="1418" w:header="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CE6B3" w14:textId="77777777" w:rsidR="002E594B" w:rsidRDefault="002E594B" w:rsidP="0097004B">
      <w:r>
        <w:separator/>
      </w:r>
    </w:p>
  </w:endnote>
  <w:endnote w:type="continuationSeparator" w:id="0">
    <w:p w14:paraId="2D021181" w14:textId="77777777" w:rsidR="002E594B" w:rsidRDefault="002E594B" w:rsidP="0097004B">
      <w:r>
        <w:continuationSeparator/>
      </w:r>
    </w:p>
  </w:endnote>
  <w:endnote w:type="continuationNotice" w:id="1">
    <w:p w14:paraId="46A2938A" w14:textId="77777777" w:rsidR="002E594B" w:rsidRDefault="002E59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Std 47 Light Cn">
    <w:altName w:val="Cambria"/>
    <w:charset w:val="00"/>
    <w:family w:val="swiss"/>
    <w:pitch w:val="variable"/>
    <w:sig w:usb0="800000AF" w:usb1="4000204A" w:usb2="00000000" w:usb3="00000000" w:csb0="00000001" w:csb1="00000000"/>
  </w:font>
  <w:font w:name="Frutiger 45">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panose1 w:val="020B0403030403020204"/>
    <w:charset w:val="00"/>
    <w:family w:val="swiss"/>
    <w:pitch w:val="variable"/>
    <w:sig w:usb0="600002F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9B50" w14:textId="2B066436" w:rsidR="008E722D" w:rsidRPr="00687EE5" w:rsidRDefault="00687EE5" w:rsidP="00687EE5">
    <w:pPr>
      <w:pStyle w:val="Fuzeile"/>
      <w:tabs>
        <w:tab w:val="clear" w:pos="7655"/>
        <w:tab w:val="center" w:pos="4253"/>
        <w:tab w:val="right" w:pos="9072"/>
      </w:tabs>
      <w:rPr>
        <w:rFonts w:ascii="Source Sans Pro Light" w:hAnsi="Source Sans Pro Light"/>
      </w:rPr>
    </w:pPr>
    <w:r w:rsidRPr="00687EE5">
      <w:rPr>
        <w:rFonts w:ascii="Source Sans Pro Light" w:hAnsi="Source Sans Pro Light"/>
      </w:rPr>
      <w:t>Freiheit ist die beste Energie.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9B82" w14:textId="77777777" w:rsidR="008E722D" w:rsidRPr="008A795F" w:rsidRDefault="00725319" w:rsidP="00725319">
    <w:pPr>
      <w:pStyle w:val="Fuzeile"/>
      <w:tabs>
        <w:tab w:val="clear" w:pos="7655"/>
        <w:tab w:val="center" w:pos="4253"/>
      </w:tabs>
      <w:jc w:val="left"/>
    </w:pPr>
    <w:r>
      <w:tab/>
    </w:r>
    <w:r w:rsidR="00C26B50">
      <w:rPr>
        <w:noProof/>
        <w:lang w:eastAsia="de-DE"/>
      </w:rPr>
      <mc:AlternateContent>
        <mc:Choice Requires="wps">
          <w:drawing>
            <wp:anchor distT="0" distB="0" distL="114300" distR="114300" simplePos="0" relativeHeight="251658240" behindDoc="0" locked="1" layoutInCell="0" allowOverlap="1" wp14:anchorId="747D9B9B" wp14:editId="747D9B9C">
              <wp:simplePos x="0" y="0"/>
              <wp:positionH relativeFrom="page">
                <wp:posOffset>5771515</wp:posOffset>
              </wp:positionH>
              <wp:positionV relativeFrom="page">
                <wp:posOffset>3114040</wp:posOffset>
              </wp:positionV>
              <wp:extent cx="69215" cy="6966585"/>
              <wp:effectExtent l="0" t="0" r="0" b="0"/>
              <wp:wrapSquare wrapText="lef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696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D9B9D" w14:textId="77777777" w:rsidR="008E722D" w:rsidRDefault="008E722D" w:rsidP="009700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D9B9B" id="_x0000_t202" coordsize="21600,21600" o:spt="202" path="m,l,21600r21600,l21600,xe">
              <v:stroke joinstyle="miter"/>
              <v:path gradientshapeok="t" o:connecttype="rect"/>
            </v:shapetype>
            <v:shape id="Text Box 5" o:spid="_x0000_s1026" type="#_x0000_t202" style="position:absolute;margin-left:454.45pt;margin-top:245.2pt;width:5.45pt;height:548.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" o:allowincell="f" filled="f" stroked="f">
              <v:textbox>
                <w:txbxContent>
                  <w:p w14:paraId="747D9B9D" w14:textId="77777777" w:rsidR="008E722D" w:rsidRDefault="008E722D" w:rsidP="0097004B"/>
                </w:txbxContent>
              </v:textbox>
              <w10:wrap type="square" side="left" anchorx="page" anchory="page"/>
              <w10:anchorlock/>
            </v:shape>
          </w:pict>
        </mc:Fallback>
      </mc:AlternateContent>
    </w:r>
    <w:r w:rsidR="006D3D3B">
      <w:t>Mit Energie zum Erfolg</w:t>
    </w:r>
    <w:r w:rsidR="0015623D">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FCECE" w14:textId="77777777" w:rsidR="002E594B" w:rsidRDefault="002E594B" w:rsidP="0097004B">
      <w:r>
        <w:separator/>
      </w:r>
    </w:p>
  </w:footnote>
  <w:footnote w:type="continuationSeparator" w:id="0">
    <w:p w14:paraId="6B12F335" w14:textId="77777777" w:rsidR="002E594B" w:rsidRDefault="002E594B" w:rsidP="0097004B">
      <w:r>
        <w:continuationSeparator/>
      </w:r>
    </w:p>
  </w:footnote>
  <w:footnote w:type="continuationNotice" w:id="1">
    <w:p w14:paraId="68496386" w14:textId="77777777" w:rsidR="002E594B" w:rsidRDefault="002E59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 w:type="dxa"/>
        <w:right w:w="6" w:type="dxa"/>
      </w:tblCellMar>
      <w:tblLook w:val="04A0" w:firstRow="1" w:lastRow="0" w:firstColumn="1" w:lastColumn="0" w:noHBand="0" w:noVBand="1"/>
    </w:tblPr>
    <w:tblGrid>
      <w:gridCol w:w="7803"/>
      <w:gridCol w:w="2345"/>
    </w:tblGrid>
    <w:tr w:rsidR="008E722D" w14:paraId="747D9B4E" w14:textId="77777777" w:rsidTr="00794CAC">
      <w:trPr>
        <w:trHeight w:hRule="exact" w:val="3005"/>
      </w:trPr>
      <w:tc>
        <w:tcPr>
          <w:tcW w:w="7803" w:type="dxa"/>
        </w:tcPr>
        <w:p w14:paraId="747D9B4C" w14:textId="2E69B3A2" w:rsidR="008E722D" w:rsidRDefault="00710C49" w:rsidP="0097004B">
          <w:pPr>
            <w:pStyle w:val="Kopfzeile"/>
          </w:pPr>
          <w:r w:rsidRPr="00710C49">
            <w:rPr>
              <w:noProof/>
              <w:lang w:eastAsia="de-DE"/>
            </w:rPr>
            <w:drawing>
              <wp:anchor distT="0" distB="0" distL="114300" distR="114300" simplePos="0" relativeHeight="251655168" behindDoc="0" locked="1" layoutInCell="0" allowOverlap="0" wp14:anchorId="747D9B83" wp14:editId="018E42B8">
                <wp:simplePos x="0" y="0"/>
                <wp:positionH relativeFrom="margin">
                  <wp:posOffset>2016125</wp:posOffset>
                </wp:positionH>
                <wp:positionV relativeFrom="topMargin">
                  <wp:posOffset>806450</wp:posOffset>
                </wp:positionV>
                <wp:extent cx="1846800" cy="226800"/>
                <wp:effectExtent l="0" t="0" r="1270" b="190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tro_energie_RGB.png"/>
                        <pic:cNvPicPr/>
                      </pic:nvPicPr>
                      <pic:blipFill>
                        <a:blip r:embed="rId1">
                          <a:extLst>
                            <a:ext uri="{28A0092B-C50C-407E-A947-70E740481C1C}">
                              <a14:useLocalDpi xmlns:a14="http://schemas.microsoft.com/office/drawing/2010/main" val="0"/>
                            </a:ext>
                          </a:extLst>
                        </a:blip>
                        <a:stretch>
                          <a:fillRect/>
                        </a:stretch>
                      </pic:blipFill>
                      <pic:spPr>
                        <a:xfrm>
                          <a:off x="0" y="0"/>
                          <a:ext cx="1846800" cy="226800"/>
                        </a:xfrm>
                        <a:prstGeom prst="rect">
                          <a:avLst/>
                        </a:prstGeom>
                      </pic:spPr>
                    </pic:pic>
                  </a:graphicData>
                </a:graphic>
                <wp14:sizeRelH relativeFrom="margin">
                  <wp14:pctWidth>0</wp14:pctWidth>
                </wp14:sizeRelH>
                <wp14:sizeRelV relativeFrom="margin">
                  <wp14:pctHeight>0</wp14:pctHeight>
                </wp14:sizeRelV>
              </wp:anchor>
            </w:drawing>
          </w:r>
        </w:p>
      </w:tc>
      <w:tc>
        <w:tcPr>
          <w:tcW w:w="2345" w:type="dxa"/>
          <w:vAlign w:val="bottom"/>
        </w:tcPr>
        <w:p w14:paraId="747D9B4D" w14:textId="77777777" w:rsidR="008E722D" w:rsidRDefault="008E722D" w:rsidP="0097004B">
          <w:pPr>
            <w:pStyle w:val="Kopfzeile"/>
          </w:pPr>
        </w:p>
      </w:tc>
    </w:tr>
  </w:tbl>
  <w:p w14:paraId="747D9B4F" w14:textId="281D27D8" w:rsidR="008E722D" w:rsidRDefault="00640239" w:rsidP="0097004B">
    <w:pPr>
      <w:pStyle w:val="Kopfzeile"/>
    </w:pPr>
    <w:r>
      <w:rPr>
        <w:rFonts w:eastAsia="Times New Roman" w:cs="Times New Roman"/>
        <w:noProof/>
        <w:lang w:eastAsia="de-DE"/>
      </w:rPr>
      <w:drawing>
        <wp:anchor distT="0" distB="0" distL="114300" distR="114300" simplePos="0" relativeHeight="251659264" behindDoc="0" locked="0" layoutInCell="1" allowOverlap="1" wp14:anchorId="5960ECA1" wp14:editId="332B9F9A">
          <wp:simplePos x="0" y="0"/>
          <wp:positionH relativeFrom="column">
            <wp:posOffset>-901065</wp:posOffset>
          </wp:positionH>
          <wp:positionV relativeFrom="paragraph">
            <wp:posOffset>-1896110</wp:posOffset>
          </wp:positionV>
          <wp:extent cx="2628900" cy="1746250"/>
          <wp:effectExtent l="0" t="0" r="0" b="635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28900" cy="1746250"/>
                  </a:xfrm>
                  <a:prstGeom prst="rect">
                    <a:avLst/>
                  </a:prstGeom>
                  <a:noFill/>
                  <a:ln>
                    <a:noFill/>
                  </a:ln>
                </pic:spPr>
              </pic:pic>
            </a:graphicData>
          </a:graphic>
        </wp:anchor>
      </w:drawing>
    </w:r>
    <w:r w:rsidR="00C26B50">
      <w:rPr>
        <w:noProof/>
        <w:lang w:eastAsia="de-DE"/>
      </w:rPr>
      <mc:AlternateContent>
        <mc:Choice Requires="wps">
          <w:drawing>
            <wp:anchor distT="0" distB="0" distL="114300" distR="114300" simplePos="0" relativeHeight="251658249" behindDoc="0" locked="0" layoutInCell="1" allowOverlap="1" wp14:anchorId="747D9B87" wp14:editId="747D9B88">
              <wp:simplePos x="0" y="0"/>
              <wp:positionH relativeFrom="column">
                <wp:posOffset>-900430</wp:posOffset>
              </wp:positionH>
              <wp:positionV relativeFrom="paragraph">
                <wp:posOffset>1479550</wp:posOffset>
              </wp:positionV>
              <wp:extent cx="476250" cy="4346575"/>
              <wp:effectExtent l="13970" t="22225" r="14605" b="12700"/>
              <wp:wrapNone/>
              <wp:docPr id="1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4346575"/>
                      </a:xfrm>
                      <a:custGeom>
                        <a:avLst/>
                        <a:gdLst>
                          <a:gd name="T0" fmla="*/ 0 w 750"/>
                          <a:gd name="T1" fmla="*/ 193 h 6845"/>
                          <a:gd name="T2" fmla="*/ 750 w 750"/>
                          <a:gd name="T3" fmla="*/ 0 h 6845"/>
                          <a:gd name="T4" fmla="*/ 750 w 750"/>
                          <a:gd name="T5" fmla="*/ 6845 h 6845"/>
                          <a:gd name="T6" fmla="*/ 0 w 750"/>
                          <a:gd name="T7" fmla="*/ 6845 h 6845"/>
                        </a:gdLst>
                        <a:ahLst/>
                        <a:cxnLst>
                          <a:cxn ang="0">
                            <a:pos x="T0" y="T1"/>
                          </a:cxn>
                          <a:cxn ang="0">
                            <a:pos x="T2" y="T3"/>
                          </a:cxn>
                          <a:cxn ang="0">
                            <a:pos x="T4" y="T5"/>
                          </a:cxn>
                          <a:cxn ang="0">
                            <a:pos x="T6" y="T7"/>
                          </a:cxn>
                        </a:cxnLst>
                        <a:rect l="0" t="0" r="r" b="b"/>
                        <a:pathLst>
                          <a:path w="750" h="6845">
                            <a:moveTo>
                              <a:pt x="0" y="193"/>
                            </a:moveTo>
                            <a:lnTo>
                              <a:pt x="750" y="0"/>
                            </a:lnTo>
                            <a:lnTo>
                              <a:pt x="750" y="6845"/>
                            </a:lnTo>
                            <a:lnTo>
                              <a:pt x="0" y="6845"/>
                            </a:lnTo>
                          </a:path>
                        </a:pathLst>
                      </a:custGeom>
                      <a:noFill/>
                      <a:ln w="12700">
                        <a:solidFill>
                          <a:schemeClr val="tx1">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B46F76" id="Freeform 16"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0.9pt,126.15pt,-33.4pt,116.5pt,-33.4pt,458.75pt,-70.9pt,458.75pt" coordsize="750,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" filled="f" strokecolor="#c9c9ca [1309]" strokeweight="1pt">
              <v:path arrowok="t" o:connecttype="custom" o:connectlocs="0,122555;476250,0;476250,4346575;0,4346575" o:connectangles="0,0,0,0"/>
            </v:poly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 w:type="dxa"/>
        <w:right w:w="6" w:type="dxa"/>
      </w:tblCellMar>
      <w:tblLook w:val="04A0" w:firstRow="1" w:lastRow="0" w:firstColumn="1" w:lastColumn="0" w:noHBand="0" w:noVBand="1"/>
    </w:tblPr>
    <w:tblGrid>
      <w:gridCol w:w="7803"/>
      <w:gridCol w:w="2345"/>
    </w:tblGrid>
    <w:tr w:rsidR="008E722D" w14:paraId="747D9B57" w14:textId="77777777" w:rsidTr="00794CAC">
      <w:trPr>
        <w:trHeight w:hRule="exact" w:val="2750"/>
      </w:trPr>
      <w:tc>
        <w:tcPr>
          <w:tcW w:w="7803" w:type="dxa"/>
        </w:tcPr>
        <w:p w14:paraId="747D9B51" w14:textId="77777777" w:rsidR="00586E6E" w:rsidRDefault="000B5906" w:rsidP="0097004B">
          <w:pPr>
            <w:pStyle w:val="Kopfzeile"/>
          </w:pPr>
          <w:r>
            <w:rPr>
              <w:noProof/>
              <w:lang w:eastAsia="de-DE"/>
            </w:rPr>
            <w:drawing>
              <wp:anchor distT="0" distB="0" distL="114300" distR="114300" simplePos="0" relativeHeight="251658246" behindDoc="0" locked="1" layoutInCell="0" allowOverlap="0" wp14:anchorId="747D9B8B" wp14:editId="747D9B8C">
                <wp:simplePos x="0" y="0"/>
                <wp:positionH relativeFrom="column">
                  <wp:posOffset>-926465</wp:posOffset>
                </wp:positionH>
                <wp:positionV relativeFrom="page">
                  <wp:posOffset>-1443990</wp:posOffset>
                </wp:positionV>
                <wp:extent cx="2023200" cy="289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3200" cy="289440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5" behindDoc="0" locked="1" layoutInCell="0" allowOverlap="0" wp14:anchorId="747D9B8D" wp14:editId="747D9B8E">
                <wp:simplePos x="0" y="0"/>
                <wp:positionH relativeFrom="margin">
                  <wp:posOffset>2015392</wp:posOffset>
                </wp:positionH>
                <wp:positionV relativeFrom="page">
                  <wp:posOffset>806450</wp:posOffset>
                </wp:positionV>
                <wp:extent cx="1850400" cy="2268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tro_energie_4c.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0400" cy="226800"/>
                        </a:xfrm>
                        <a:prstGeom prst="rect">
                          <a:avLst/>
                        </a:prstGeom>
                      </pic:spPr>
                    </pic:pic>
                  </a:graphicData>
                </a:graphic>
                <wp14:sizeRelH relativeFrom="page">
                  <wp14:pctWidth>0</wp14:pctWidth>
                </wp14:sizeRelH>
                <wp14:sizeRelV relativeFrom="page">
                  <wp14:pctHeight>0</wp14:pctHeight>
                </wp14:sizeRelV>
              </wp:anchor>
            </w:drawing>
          </w:r>
        </w:p>
        <w:p w14:paraId="747D9B52" w14:textId="77777777" w:rsidR="00586E6E" w:rsidRDefault="00586E6E" w:rsidP="00586E6E"/>
        <w:p w14:paraId="747D9B53" w14:textId="77777777" w:rsidR="00586E6E" w:rsidRDefault="00586E6E" w:rsidP="00586E6E"/>
        <w:p w14:paraId="747D9B54" w14:textId="77777777" w:rsidR="00586E6E" w:rsidRDefault="00586E6E" w:rsidP="00586E6E"/>
        <w:p w14:paraId="747D9B55" w14:textId="77777777" w:rsidR="008E722D" w:rsidRPr="00586E6E" w:rsidRDefault="00586E6E" w:rsidP="00586E6E">
          <w:pPr>
            <w:tabs>
              <w:tab w:val="left" w:pos="3088"/>
            </w:tabs>
          </w:pPr>
          <w:r>
            <w:tab/>
          </w:r>
        </w:p>
      </w:tc>
      <w:tc>
        <w:tcPr>
          <w:tcW w:w="2345" w:type="dxa"/>
          <w:vAlign w:val="bottom"/>
        </w:tcPr>
        <w:p w14:paraId="747D9B56" w14:textId="77777777" w:rsidR="008E722D" w:rsidRDefault="008E722D" w:rsidP="0097004B">
          <w:pPr>
            <w:pStyle w:val="Kopfzeile"/>
          </w:pPr>
        </w:p>
      </w:tc>
    </w:tr>
    <w:tr w:rsidR="001F6885" w14:paraId="747D9B7D" w14:textId="77777777" w:rsidTr="004D58E3">
      <w:trPr>
        <w:trHeight w:val="391"/>
      </w:trPr>
      <w:tc>
        <w:tcPr>
          <w:tcW w:w="7803" w:type="dxa"/>
          <w:vAlign w:val="center"/>
        </w:tcPr>
        <w:p w14:paraId="747D9B58" w14:textId="77777777" w:rsidR="001F6885" w:rsidRPr="004D58E3" w:rsidRDefault="003D33C6" w:rsidP="0032061E">
          <w:pPr>
            <w:pStyle w:val="AdressfeldKopfzeile"/>
            <w:rPr>
              <w:noProof/>
              <w:lang w:eastAsia="de-DE"/>
            </w:rPr>
          </w:pPr>
          <w:proofErr w:type="spellStart"/>
          <w:r w:rsidRPr="004D58E3">
            <w:t>meistro</w:t>
          </w:r>
          <w:proofErr w:type="spellEnd"/>
          <w:r w:rsidRPr="004D58E3">
            <w:t xml:space="preserve"> </w:t>
          </w:r>
          <w:r w:rsidR="001B6CE9">
            <w:t>E</w:t>
          </w:r>
          <w:r w:rsidR="0032061E">
            <w:t>NERGIE</w:t>
          </w:r>
          <w:r w:rsidR="001B6CE9">
            <w:t xml:space="preserve"> </w:t>
          </w:r>
          <w:r w:rsidRPr="004D58E3">
            <w:t>Gmb</w:t>
          </w:r>
          <w:r w:rsidR="004D58E3" w:rsidRPr="004D58E3">
            <w:t>H</w:t>
          </w:r>
          <w:r w:rsidRPr="004D58E3">
            <w:t xml:space="preserve"> | Nürnberger Straße 58 | 85055 Ingolstadt</w:t>
          </w:r>
        </w:p>
      </w:tc>
      <w:tc>
        <w:tcPr>
          <w:tcW w:w="2345" w:type="dxa"/>
          <w:vMerge w:val="restart"/>
        </w:tcPr>
        <w:p w14:paraId="747D9B59" w14:textId="77777777" w:rsidR="003D33C6" w:rsidRPr="007D21A3" w:rsidRDefault="003D33C6" w:rsidP="006E70C2">
          <w:pPr>
            <w:pStyle w:val="RechterRandTitelFett"/>
            <w:spacing w:before="100"/>
          </w:pPr>
          <w:r w:rsidRPr="007D21A3">
            <w:t>ANSPRECHPARTNER</w:t>
          </w:r>
        </w:p>
        <w:p w14:paraId="747D9B5A" w14:textId="77777777" w:rsidR="003D33C6" w:rsidRPr="007D21A3" w:rsidRDefault="003D33C6" w:rsidP="0097004B">
          <w:pPr>
            <w:pStyle w:val="RechterRandText"/>
          </w:pPr>
          <w:r w:rsidRPr="007D21A3">
            <w:t xml:space="preserve">Martin Mustermann </w:t>
          </w:r>
        </w:p>
        <w:p w14:paraId="747D9B5B" w14:textId="77777777" w:rsidR="003D33C6" w:rsidRDefault="003D33C6" w:rsidP="0097004B">
          <w:pPr>
            <w:pStyle w:val="RechterRandText"/>
          </w:pPr>
          <w:r w:rsidRPr="003D33C6">
            <w:t>Bereich Vertrieb</w:t>
          </w:r>
        </w:p>
        <w:p w14:paraId="747D9B5C" w14:textId="77777777" w:rsidR="003D33C6" w:rsidRPr="003D33C6" w:rsidRDefault="003D33C6" w:rsidP="0097004B">
          <w:pPr>
            <w:pStyle w:val="RechterRandText"/>
          </w:pPr>
        </w:p>
        <w:p w14:paraId="747D9B5D" w14:textId="77777777" w:rsidR="003D33C6" w:rsidRPr="003D33C6" w:rsidRDefault="00AA35EF" w:rsidP="00AA35EF">
          <w:pPr>
            <w:pStyle w:val="RechterRandText"/>
            <w:tabs>
              <w:tab w:val="clear" w:pos="2268"/>
              <w:tab w:val="left" w:pos="844"/>
            </w:tabs>
          </w:pPr>
          <w:r>
            <w:t>Telefon</w:t>
          </w:r>
          <w:r>
            <w:tab/>
          </w:r>
          <w:r w:rsidR="003D33C6" w:rsidRPr="003D33C6">
            <w:t>0841 65700-0</w:t>
          </w:r>
        </w:p>
        <w:p w14:paraId="747D9B5E" w14:textId="77777777" w:rsidR="003D33C6" w:rsidRPr="003D33C6" w:rsidRDefault="00AA35EF" w:rsidP="00AA35EF">
          <w:pPr>
            <w:pStyle w:val="RechterRandText"/>
            <w:tabs>
              <w:tab w:val="clear" w:pos="2268"/>
              <w:tab w:val="left" w:pos="844"/>
            </w:tabs>
          </w:pPr>
          <w:r>
            <w:t>Telefax</w:t>
          </w:r>
          <w:r>
            <w:tab/>
          </w:r>
          <w:r w:rsidR="001B6CE9">
            <w:t>0841 65700-2</w:t>
          </w:r>
          <w:r w:rsidR="003D33C6" w:rsidRPr="003D33C6">
            <w:t>90</w:t>
          </w:r>
        </w:p>
        <w:p w14:paraId="747D9B5F" w14:textId="77777777" w:rsidR="003D33C6" w:rsidRPr="003D33C6" w:rsidRDefault="00AA35EF" w:rsidP="00AA35EF">
          <w:pPr>
            <w:pStyle w:val="RechterRandText"/>
            <w:tabs>
              <w:tab w:val="clear" w:pos="2268"/>
              <w:tab w:val="left" w:pos="844"/>
            </w:tabs>
          </w:pPr>
          <w:r>
            <w:t>Mobil</w:t>
          </w:r>
          <w:r>
            <w:tab/>
          </w:r>
          <w:r w:rsidR="003D33C6" w:rsidRPr="003D33C6">
            <w:t>0162 29987…</w:t>
          </w:r>
        </w:p>
        <w:p w14:paraId="747D9B60" w14:textId="77777777" w:rsidR="003D33C6" w:rsidRDefault="003D33C6" w:rsidP="0097004B">
          <w:pPr>
            <w:pStyle w:val="RechterRandText"/>
          </w:pPr>
        </w:p>
        <w:p w14:paraId="747D9B61" w14:textId="77777777" w:rsidR="003D33C6" w:rsidRDefault="003D33C6" w:rsidP="0097004B">
          <w:pPr>
            <w:pStyle w:val="RechterRandText"/>
          </w:pPr>
          <w:r>
            <w:t>Martin.Mustermann@meistr</w:t>
          </w:r>
          <w:r w:rsidR="00794CAC">
            <w:t>o</w:t>
          </w:r>
          <w:r>
            <w:t>.de</w:t>
          </w:r>
        </w:p>
        <w:p w14:paraId="747D9B62" w14:textId="77777777" w:rsidR="003D33C6" w:rsidRPr="003D33C6" w:rsidRDefault="003D33C6" w:rsidP="0097004B">
          <w:pPr>
            <w:pStyle w:val="RechterRandText"/>
          </w:pPr>
          <w:r w:rsidRPr="003D33C6">
            <w:t>www.meistro.de</w:t>
          </w:r>
        </w:p>
        <w:p w14:paraId="747D9B63" w14:textId="77777777" w:rsidR="003D33C6" w:rsidRPr="003D33C6" w:rsidRDefault="003D33C6" w:rsidP="0097004B">
          <w:pPr>
            <w:pStyle w:val="RechterRandText"/>
          </w:pPr>
        </w:p>
        <w:p w14:paraId="747D9B64" w14:textId="77777777" w:rsidR="003D33C6" w:rsidRPr="003D33C6" w:rsidRDefault="003D33C6" w:rsidP="0097004B">
          <w:pPr>
            <w:pStyle w:val="RechterRandText"/>
          </w:pPr>
        </w:p>
        <w:p w14:paraId="747D9B65" w14:textId="77777777" w:rsidR="003D33C6" w:rsidRPr="003D33C6" w:rsidRDefault="003D33C6" w:rsidP="0097004B">
          <w:pPr>
            <w:pStyle w:val="RechterRandText"/>
          </w:pPr>
        </w:p>
        <w:p w14:paraId="747D9B66" w14:textId="77777777" w:rsidR="003D33C6" w:rsidRPr="003D33C6" w:rsidRDefault="003D33C6" w:rsidP="0097004B">
          <w:pPr>
            <w:pStyle w:val="RechterRandText"/>
          </w:pPr>
        </w:p>
        <w:p w14:paraId="747D9B67" w14:textId="77777777" w:rsidR="003D33C6" w:rsidRDefault="003D33C6" w:rsidP="0097004B">
          <w:pPr>
            <w:pStyle w:val="RechterRandText"/>
          </w:pPr>
        </w:p>
        <w:p w14:paraId="747D9B68" w14:textId="77777777" w:rsidR="00794CAC" w:rsidRDefault="00794CAC" w:rsidP="0097004B">
          <w:pPr>
            <w:pStyle w:val="RechterRandText"/>
          </w:pPr>
        </w:p>
        <w:p w14:paraId="747D9B69" w14:textId="77777777" w:rsidR="00794CAC" w:rsidRDefault="00794CAC" w:rsidP="0097004B">
          <w:pPr>
            <w:pStyle w:val="RechterRandText"/>
          </w:pPr>
        </w:p>
        <w:p w14:paraId="747D9B6A" w14:textId="77777777" w:rsidR="003D33C6" w:rsidRPr="003D33C6" w:rsidRDefault="003D33C6" w:rsidP="0097004B">
          <w:pPr>
            <w:pStyle w:val="RechterRandText"/>
          </w:pPr>
        </w:p>
        <w:p w14:paraId="747D9B6B" w14:textId="77777777" w:rsidR="003D33C6" w:rsidRDefault="003D33C6" w:rsidP="0097004B">
          <w:pPr>
            <w:pStyle w:val="RechterRandText"/>
          </w:pPr>
          <w:proofErr w:type="spellStart"/>
          <w:r w:rsidRPr="003D33C6">
            <w:t>meistro</w:t>
          </w:r>
          <w:proofErr w:type="spellEnd"/>
          <w:r w:rsidRPr="003D33C6">
            <w:t xml:space="preserve"> </w:t>
          </w:r>
          <w:r w:rsidR="0032061E">
            <w:t>ENERGIE</w:t>
          </w:r>
          <w:r w:rsidR="001B6CE9">
            <w:t xml:space="preserve"> </w:t>
          </w:r>
          <w:r w:rsidRPr="003D33C6">
            <w:t xml:space="preserve">GmbH </w:t>
          </w:r>
        </w:p>
        <w:p w14:paraId="747D9B6C" w14:textId="77777777" w:rsidR="003D33C6" w:rsidRPr="003D33C6" w:rsidRDefault="003D33C6" w:rsidP="0097004B">
          <w:pPr>
            <w:pStyle w:val="RechterRandText"/>
          </w:pPr>
          <w:r w:rsidRPr="003D33C6">
            <w:t>Nürnberger Straße 58</w:t>
          </w:r>
        </w:p>
        <w:p w14:paraId="747D9B6D" w14:textId="77777777" w:rsidR="003D33C6" w:rsidRPr="003D33C6" w:rsidRDefault="003D33C6" w:rsidP="0097004B">
          <w:pPr>
            <w:pStyle w:val="RechterRandText"/>
          </w:pPr>
          <w:r w:rsidRPr="003D33C6">
            <w:t>85055 Ingolstadt</w:t>
          </w:r>
        </w:p>
        <w:p w14:paraId="747D9B6E" w14:textId="77777777" w:rsidR="003D33C6" w:rsidRPr="003D33C6" w:rsidRDefault="003D33C6" w:rsidP="0097004B">
          <w:pPr>
            <w:pStyle w:val="RechterRandTitelFett"/>
          </w:pPr>
          <w:r w:rsidRPr="003D33C6">
            <w:t>GESCHÄFTSFÜHRER</w:t>
          </w:r>
        </w:p>
        <w:p w14:paraId="747D9B6F" w14:textId="77777777" w:rsidR="003D33C6" w:rsidRPr="003D33C6" w:rsidRDefault="003D33C6" w:rsidP="0097004B">
          <w:pPr>
            <w:pStyle w:val="RechterRandText"/>
          </w:pPr>
          <w:r w:rsidRPr="003D33C6">
            <w:t>Mike Frank</w:t>
          </w:r>
        </w:p>
        <w:p w14:paraId="747D9B70" w14:textId="77777777" w:rsidR="003D33C6" w:rsidRDefault="003D33C6" w:rsidP="0097004B">
          <w:pPr>
            <w:pStyle w:val="RechterRandText"/>
          </w:pPr>
        </w:p>
        <w:p w14:paraId="747D9B71" w14:textId="77777777" w:rsidR="00794CAC" w:rsidRDefault="003D33C6" w:rsidP="0097004B">
          <w:pPr>
            <w:pStyle w:val="RechterRandText"/>
          </w:pPr>
          <w:r w:rsidRPr="003D33C6">
            <w:t xml:space="preserve">Handelsregister B </w:t>
          </w:r>
        </w:p>
        <w:p w14:paraId="747D9B72" w14:textId="77777777" w:rsidR="003D33C6" w:rsidRPr="003D33C6" w:rsidRDefault="001B6CE9" w:rsidP="0097004B">
          <w:pPr>
            <w:pStyle w:val="RechterRandText"/>
          </w:pPr>
          <w:r>
            <w:t>Ingolstadt HRB</w:t>
          </w:r>
          <w:r w:rsidR="0032061E">
            <w:t xml:space="preserve"> 4289</w:t>
          </w:r>
        </w:p>
        <w:p w14:paraId="747D9B73" w14:textId="77777777" w:rsidR="003D33C6" w:rsidRPr="00794CAC" w:rsidRDefault="003D33C6" w:rsidP="0097004B">
          <w:pPr>
            <w:pStyle w:val="RechterRandText"/>
          </w:pPr>
        </w:p>
        <w:p w14:paraId="747D9B74" w14:textId="77777777" w:rsidR="003D33C6" w:rsidRDefault="0032061E" w:rsidP="0097004B">
          <w:pPr>
            <w:pStyle w:val="RechterRandText"/>
          </w:pPr>
          <w:r>
            <w:t>Steuer-Nr. 124/132/20791</w:t>
          </w:r>
        </w:p>
        <w:p w14:paraId="747D9B75" w14:textId="77777777" w:rsidR="003D33C6" w:rsidRPr="003D33C6" w:rsidRDefault="003D33C6" w:rsidP="0097004B">
          <w:pPr>
            <w:pStyle w:val="RechterRandTitelFett"/>
          </w:pPr>
          <w:r w:rsidRPr="003D33C6">
            <w:t>BANKVERBINDUNG</w:t>
          </w:r>
        </w:p>
        <w:p w14:paraId="747D9B76" w14:textId="77777777" w:rsidR="00794CAC" w:rsidRDefault="001B6CE9" w:rsidP="0097004B">
          <w:pPr>
            <w:pStyle w:val="RechterRandText"/>
          </w:pPr>
          <w:r>
            <w:t>Sparkasse Bremen</w:t>
          </w:r>
          <w:r w:rsidR="003D33C6" w:rsidRPr="003D33C6">
            <w:t xml:space="preserve"> </w:t>
          </w:r>
        </w:p>
        <w:p w14:paraId="747D9B77" w14:textId="77777777" w:rsidR="0015623D" w:rsidRDefault="003D33C6" w:rsidP="0015623D">
          <w:pPr>
            <w:pStyle w:val="RechterRandTitelFett"/>
          </w:pPr>
          <w:r w:rsidRPr="003D33C6">
            <w:t xml:space="preserve">BLZ </w:t>
          </w:r>
        </w:p>
        <w:p w14:paraId="747D9B78" w14:textId="77777777" w:rsidR="003D33C6" w:rsidRPr="003D33C6" w:rsidRDefault="001B6CE9" w:rsidP="0097004B">
          <w:pPr>
            <w:pStyle w:val="RechterRandText"/>
          </w:pPr>
          <w:r>
            <w:t>290 501 01</w:t>
          </w:r>
        </w:p>
        <w:p w14:paraId="747D9B79" w14:textId="77777777" w:rsidR="003D33C6" w:rsidRPr="003D33C6" w:rsidRDefault="003D33C6" w:rsidP="0097004B">
          <w:pPr>
            <w:pStyle w:val="RechterRandTitelFett"/>
          </w:pPr>
          <w:r w:rsidRPr="003D33C6">
            <w:t>IBAN</w:t>
          </w:r>
        </w:p>
        <w:p w14:paraId="747D9B7A" w14:textId="77777777" w:rsidR="003D33C6" w:rsidRPr="003D33C6" w:rsidRDefault="003D33C6" w:rsidP="0097004B">
          <w:pPr>
            <w:pStyle w:val="RechterRandText"/>
          </w:pPr>
          <w:r w:rsidRPr="003D33C6">
            <w:t>DE</w:t>
          </w:r>
          <w:r w:rsidR="0032061E">
            <w:t>65 2905 0101 0001 1269 78</w:t>
          </w:r>
        </w:p>
        <w:p w14:paraId="747D9B7B" w14:textId="77777777" w:rsidR="003D33C6" w:rsidRPr="003D33C6" w:rsidRDefault="003D33C6" w:rsidP="0097004B">
          <w:pPr>
            <w:pStyle w:val="RechterRandTitelFett"/>
          </w:pPr>
          <w:r w:rsidRPr="003D33C6">
            <w:t>SWIFT-BIC</w:t>
          </w:r>
        </w:p>
        <w:p w14:paraId="747D9B7C" w14:textId="77777777" w:rsidR="001F6885" w:rsidRDefault="00477B9B" w:rsidP="0097004B">
          <w:pPr>
            <w:pStyle w:val="RechterRandText"/>
          </w:pPr>
          <w:r>
            <w:rPr>
              <w:noProof/>
              <w:lang w:eastAsia="de-DE"/>
            </w:rPr>
            <w:drawing>
              <wp:anchor distT="0" distB="0" distL="114300" distR="114300" simplePos="0" relativeHeight="251658244" behindDoc="0" locked="0" layoutInCell="1" allowOverlap="1" wp14:anchorId="747D9B8F" wp14:editId="747D9B90">
                <wp:simplePos x="0" y="0"/>
                <wp:positionH relativeFrom="column">
                  <wp:posOffset>363220</wp:posOffset>
                </wp:positionH>
                <wp:positionV relativeFrom="paragraph">
                  <wp:posOffset>1663602</wp:posOffset>
                </wp:positionV>
                <wp:extent cx="965200" cy="968375"/>
                <wp:effectExtent l="0" t="0" r="0" b="0"/>
                <wp:wrapNone/>
                <wp:docPr id="10" name="Grafik 10" descr="F:\01_Clients\0047_Bloom GmbH\Meistro\Gepruefter_Oekostrom_VdTUEV_Standard_1304_D_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1_Clients\0047_Bloom GmbH\Meistro\Gepruefter_Oekostrom_VdTUEV_Standard_1304_D_sw.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5200"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61E">
            <w:t>SBREDE22</w:t>
          </w:r>
        </w:p>
      </w:tc>
    </w:tr>
    <w:tr w:rsidR="001F6885" w14:paraId="747D9B80" w14:textId="77777777" w:rsidTr="00794CAC">
      <w:trPr>
        <w:trHeight w:hRule="exact" w:val="9356"/>
      </w:trPr>
      <w:tc>
        <w:tcPr>
          <w:tcW w:w="7803" w:type="dxa"/>
        </w:tcPr>
        <w:p w14:paraId="747D9B7E" w14:textId="77777777" w:rsidR="001F6885" w:rsidRDefault="00C26B50" w:rsidP="0097004B">
          <w:pPr>
            <w:pStyle w:val="Kopfzeile"/>
          </w:pPr>
          <w:r>
            <w:rPr>
              <w:noProof/>
              <w:lang w:eastAsia="de-DE"/>
            </w:rPr>
            <mc:AlternateContent>
              <mc:Choice Requires="wps">
                <w:drawing>
                  <wp:anchor distT="0" distB="0" distL="114300" distR="114300" simplePos="0" relativeHeight="251658250" behindDoc="0" locked="0" layoutInCell="1" allowOverlap="1" wp14:anchorId="747D9B91" wp14:editId="747D9B92">
                    <wp:simplePos x="0" y="0"/>
                    <wp:positionH relativeFrom="column">
                      <wp:posOffset>-900430</wp:posOffset>
                    </wp:positionH>
                    <wp:positionV relativeFrom="paragraph">
                      <wp:posOffset>1479550</wp:posOffset>
                    </wp:positionV>
                    <wp:extent cx="476250" cy="4346575"/>
                    <wp:effectExtent l="13970" t="22225" r="14605" b="12700"/>
                    <wp:wrapNone/>
                    <wp:docPr id="1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4346575"/>
                            </a:xfrm>
                            <a:custGeom>
                              <a:avLst/>
                              <a:gdLst>
                                <a:gd name="T0" fmla="*/ 0 w 750"/>
                                <a:gd name="T1" fmla="*/ 193 h 6845"/>
                                <a:gd name="T2" fmla="*/ 750 w 750"/>
                                <a:gd name="T3" fmla="*/ 0 h 6845"/>
                                <a:gd name="T4" fmla="*/ 750 w 750"/>
                                <a:gd name="T5" fmla="*/ 6845 h 6845"/>
                                <a:gd name="T6" fmla="*/ 0 w 750"/>
                                <a:gd name="T7" fmla="*/ 6845 h 6845"/>
                              </a:gdLst>
                              <a:ahLst/>
                              <a:cxnLst>
                                <a:cxn ang="0">
                                  <a:pos x="T0" y="T1"/>
                                </a:cxn>
                                <a:cxn ang="0">
                                  <a:pos x="T2" y="T3"/>
                                </a:cxn>
                                <a:cxn ang="0">
                                  <a:pos x="T4" y="T5"/>
                                </a:cxn>
                                <a:cxn ang="0">
                                  <a:pos x="T6" y="T7"/>
                                </a:cxn>
                              </a:cxnLst>
                              <a:rect l="0" t="0" r="r" b="b"/>
                              <a:pathLst>
                                <a:path w="750" h="6845">
                                  <a:moveTo>
                                    <a:pt x="0" y="193"/>
                                  </a:moveTo>
                                  <a:lnTo>
                                    <a:pt x="750" y="0"/>
                                  </a:lnTo>
                                  <a:lnTo>
                                    <a:pt x="750" y="6845"/>
                                  </a:lnTo>
                                  <a:lnTo>
                                    <a:pt x="0" y="6845"/>
                                  </a:lnTo>
                                </a:path>
                              </a:pathLst>
                            </a:custGeom>
                            <a:noFill/>
                            <a:ln w="12700">
                              <a:solidFill>
                                <a:schemeClr val="tx1">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1EAE00" id="Freeform 18"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0.9pt,126.15pt,-33.4pt,116.5pt,-33.4pt,458.75pt,-70.9pt,458.75pt" coordsize="750,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" filled="f" strokecolor="#c9c9ca [1309]" strokeweight="1pt">
                    <v:path arrowok="t" o:connecttype="custom" o:connectlocs="0,122555;476250,0;476250,4346575;0,4346575" o:connectangles="0,0,0,0"/>
                  </v:polyline>
                </w:pict>
              </mc:Fallback>
            </mc:AlternateContent>
          </w:r>
          <w:r>
            <w:rPr>
              <w:noProof/>
              <w:lang w:eastAsia="de-DE"/>
            </w:rPr>
            <mc:AlternateContent>
              <mc:Choice Requires="wps">
                <w:drawing>
                  <wp:anchor distT="0" distB="0" distL="114300" distR="114300" simplePos="0" relativeHeight="251658241" behindDoc="0" locked="0" layoutInCell="1" allowOverlap="1" wp14:anchorId="747D9B93" wp14:editId="747D9B94">
                    <wp:simplePos x="0" y="0"/>
                    <wp:positionH relativeFrom="column">
                      <wp:posOffset>-900430</wp:posOffset>
                    </wp:positionH>
                    <wp:positionV relativeFrom="paragraph">
                      <wp:posOffset>5581650</wp:posOffset>
                    </wp:positionV>
                    <wp:extent cx="90170" cy="0"/>
                    <wp:effectExtent l="13970" t="9525" r="10160" b="952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3175">
                              <a:solidFill>
                                <a:schemeClr val="tx1">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6CBAC4" id="_x0000_t32" coordsize="21600,21600" o:spt="32" o:oned="t" path="m,l21600,21600e" filled="f">
                    <v:path arrowok="t" fillok="f" o:connecttype="none"/>
                    <o:lock v:ext="edit" shapetype="t"/>
                  </v:shapetype>
                  <v:shape id="AutoShape 10" o:spid="_x0000_s1026" type="#_x0000_t32" style="position:absolute;margin-left:-70.9pt;margin-top:439.5pt;width:7.1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" strokecolor="#c9c9ca [1309]" strokeweight=".25pt"/>
                </w:pict>
              </mc:Fallback>
            </mc:AlternateContent>
          </w:r>
          <w:r>
            <w:rPr>
              <w:noProof/>
              <w:lang w:eastAsia="de-DE"/>
            </w:rPr>
            <mc:AlternateContent>
              <mc:Choice Requires="wps">
                <w:drawing>
                  <wp:anchor distT="0" distB="0" distL="114300" distR="114300" simplePos="0" relativeHeight="251658242" behindDoc="0" locked="0" layoutInCell="1" allowOverlap="1" wp14:anchorId="747D9B95" wp14:editId="747D9B96">
                    <wp:simplePos x="0" y="0"/>
                    <wp:positionH relativeFrom="column">
                      <wp:posOffset>-900430</wp:posOffset>
                    </wp:positionH>
                    <wp:positionV relativeFrom="paragraph">
                      <wp:posOffset>1808480</wp:posOffset>
                    </wp:positionV>
                    <wp:extent cx="90170" cy="0"/>
                    <wp:effectExtent l="13970" t="8255" r="10160" b="1079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3175">
                              <a:solidFill>
                                <a:schemeClr val="tx1">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CDB82" id="AutoShape 11" o:spid="_x0000_s1026" type="#_x0000_t32" style="position:absolute;margin-left:-70.9pt;margin-top:142.4pt;width:7.1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" strokecolor="#c9c9ca [1309]" strokeweight=".25pt"/>
                </w:pict>
              </mc:Fallback>
            </mc:AlternateContent>
          </w:r>
        </w:p>
      </w:tc>
      <w:tc>
        <w:tcPr>
          <w:tcW w:w="2345" w:type="dxa"/>
          <w:vMerge/>
        </w:tcPr>
        <w:p w14:paraId="747D9B7F" w14:textId="77777777" w:rsidR="001F6885" w:rsidRDefault="001F6885" w:rsidP="0097004B">
          <w:pPr>
            <w:pStyle w:val="Kopfzeile"/>
          </w:pPr>
        </w:p>
      </w:tc>
    </w:tr>
  </w:tbl>
  <w:p w14:paraId="747D9B81" w14:textId="77777777" w:rsidR="008E722D" w:rsidRPr="00F31264" w:rsidRDefault="00C26B50" w:rsidP="0097004B">
    <w:pPr>
      <w:pStyle w:val="Kopfzeile"/>
      <w:rPr>
        <w:sz w:val="2"/>
        <w:szCs w:val="2"/>
      </w:rPr>
    </w:pPr>
    <w:r>
      <w:rPr>
        <w:noProof/>
        <w:lang w:eastAsia="de-DE"/>
      </w:rPr>
      <mc:AlternateContent>
        <mc:Choice Requires="wps">
          <w:drawing>
            <wp:anchor distT="0" distB="0" distL="114300" distR="114300" simplePos="0" relativeHeight="251658247" behindDoc="0" locked="0" layoutInCell="1" allowOverlap="1" wp14:anchorId="747D9B97" wp14:editId="747D9B98">
              <wp:simplePos x="0" y="0"/>
              <wp:positionH relativeFrom="column">
                <wp:posOffset>4940300</wp:posOffset>
              </wp:positionH>
              <wp:positionV relativeFrom="paragraph">
                <wp:posOffset>-988695</wp:posOffset>
              </wp:positionV>
              <wp:extent cx="1706245" cy="3780790"/>
              <wp:effectExtent l="6350" t="11430" r="11430" b="8255"/>
              <wp:wrapNone/>
              <wp:docPr id="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6245" cy="3780790"/>
                      </a:xfrm>
                      <a:custGeom>
                        <a:avLst/>
                        <a:gdLst>
                          <a:gd name="T0" fmla="*/ 2687 w 2687"/>
                          <a:gd name="T1" fmla="*/ 0 h 5954"/>
                          <a:gd name="T2" fmla="*/ 0 w 2687"/>
                          <a:gd name="T3" fmla="*/ 689 h 5954"/>
                          <a:gd name="T4" fmla="*/ 0 w 2687"/>
                          <a:gd name="T5" fmla="*/ 5954 h 5954"/>
                        </a:gdLst>
                        <a:ahLst/>
                        <a:cxnLst>
                          <a:cxn ang="0">
                            <a:pos x="T0" y="T1"/>
                          </a:cxn>
                          <a:cxn ang="0">
                            <a:pos x="T2" y="T3"/>
                          </a:cxn>
                          <a:cxn ang="0">
                            <a:pos x="T4" y="T5"/>
                          </a:cxn>
                        </a:cxnLst>
                        <a:rect l="0" t="0" r="r" b="b"/>
                        <a:pathLst>
                          <a:path w="2687" h="5954">
                            <a:moveTo>
                              <a:pt x="2687" y="0"/>
                            </a:moveTo>
                            <a:lnTo>
                              <a:pt x="0" y="689"/>
                            </a:lnTo>
                            <a:lnTo>
                              <a:pt x="0" y="5954"/>
                            </a:lnTo>
                          </a:path>
                        </a:pathLst>
                      </a:custGeom>
                      <a:noFill/>
                      <a:ln w="12700">
                        <a:solidFill>
                          <a:schemeClr val="tx1">
                            <a:lumMod val="40000"/>
                            <a:lumOff val="6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DEE99A" id="Freeform 1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23.35pt,-77.85pt,389pt,-43.4pt,389pt,219.85pt" coordsize="2687,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" filled="f" strokecolor="#c9c9ca [1309]" strokeweight="1pt">
              <v:path arrowok="t" o:connecttype="custom" o:connectlocs="1706245,0;0,437515;0,3780790" o:connectangles="0,0,0"/>
            </v:polyline>
          </w:pict>
        </mc:Fallback>
      </mc:AlternateContent>
    </w:r>
    <w:r w:rsidR="00191420">
      <w:rPr>
        <w:noProof/>
        <w:lang w:eastAsia="de-DE"/>
      </w:rPr>
      <w:drawing>
        <wp:anchor distT="0" distB="0" distL="114300" distR="114300" simplePos="0" relativeHeight="251658243" behindDoc="0" locked="0" layoutInCell="1" allowOverlap="1" wp14:anchorId="747D9B99" wp14:editId="747D9B9A">
          <wp:simplePos x="0" y="0"/>
          <wp:positionH relativeFrom="column">
            <wp:posOffset>5317490</wp:posOffset>
          </wp:positionH>
          <wp:positionV relativeFrom="paragraph">
            <wp:posOffset>968277</wp:posOffset>
          </wp:positionV>
          <wp:extent cx="965835" cy="968375"/>
          <wp:effectExtent l="0" t="0" r="0" b="0"/>
          <wp:wrapNone/>
          <wp:docPr id="7" name="Grafik 7" descr="F:\01_Clients\0047_Bloom GmbH\Meistro\CN_Gasprodukt_D__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_Clients\0047_Bloom GmbH\Meistro\CN_Gasprodukt_D__SW.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5835" cy="96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2237"/>
    <w:multiLevelType w:val="hybridMultilevel"/>
    <w:tmpl w:val="8B92CF56"/>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2111C9"/>
    <w:multiLevelType w:val="hybridMultilevel"/>
    <w:tmpl w:val="1E04E478"/>
    <w:lvl w:ilvl="0" w:tplc="A5181D36">
      <w:start w:val="1"/>
      <w:numFmt w:val="bullet"/>
      <w:lvlText w:val=""/>
      <w:lvlJc w:val="left"/>
      <w:pPr>
        <w:ind w:left="720" w:hanging="360"/>
      </w:pPr>
      <w:rPr>
        <w:rFonts w:ascii="Symbol" w:hAnsi="Symbol" w:hint="default"/>
        <w:color w:val="9BBB59" w:themeColor="accent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2A0474"/>
    <w:multiLevelType w:val="hybridMultilevel"/>
    <w:tmpl w:val="F08CD332"/>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2B5AA9"/>
    <w:multiLevelType w:val="hybridMultilevel"/>
    <w:tmpl w:val="BE428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FD91C6E"/>
    <w:multiLevelType w:val="hybridMultilevel"/>
    <w:tmpl w:val="CFE888C8"/>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F31181"/>
    <w:multiLevelType w:val="hybridMultilevel"/>
    <w:tmpl w:val="5E52C7D8"/>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78E1966"/>
    <w:multiLevelType w:val="hybridMultilevel"/>
    <w:tmpl w:val="27960C92"/>
    <w:lvl w:ilvl="0" w:tplc="A5181D36">
      <w:start w:val="1"/>
      <w:numFmt w:val="bullet"/>
      <w:lvlText w:val=""/>
      <w:lvlJc w:val="left"/>
      <w:pPr>
        <w:ind w:left="720" w:hanging="360"/>
      </w:pPr>
      <w:rPr>
        <w:rFonts w:ascii="Symbol" w:hAnsi="Symbol" w:hint="default"/>
        <w:color w:val="9BBB59" w:themeColor="accent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713DE4"/>
    <w:multiLevelType w:val="hybridMultilevel"/>
    <w:tmpl w:val="1FB48240"/>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196071A"/>
    <w:multiLevelType w:val="hybridMultilevel"/>
    <w:tmpl w:val="4880EB1E"/>
    <w:lvl w:ilvl="0" w:tplc="F412E402">
      <w:start w:val="1"/>
      <w:numFmt w:val="bullet"/>
      <w:lvlText w:val=""/>
      <w:lvlJc w:val="left"/>
      <w:pPr>
        <w:ind w:left="720" w:hanging="360"/>
      </w:pPr>
      <w:rPr>
        <w:rFonts w:ascii="Wingdings" w:hAnsi="Wingdings" w:hint="default"/>
        <w:color w:val="03597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1FD6675"/>
    <w:multiLevelType w:val="hybridMultilevel"/>
    <w:tmpl w:val="CACC8E68"/>
    <w:lvl w:ilvl="0" w:tplc="E15403EE">
      <w:start w:val="1"/>
      <w:numFmt w:val="bullet"/>
      <w:lvlText w:val=""/>
      <w:lvlJc w:val="left"/>
      <w:pPr>
        <w:ind w:left="720" w:hanging="360"/>
      </w:pPr>
      <w:rPr>
        <w:rFonts w:ascii="Wingdings" w:hAnsi="Wingdings" w:hint="default"/>
        <w:color w:val="92D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44B6551"/>
    <w:multiLevelType w:val="hybridMultilevel"/>
    <w:tmpl w:val="4664F188"/>
    <w:lvl w:ilvl="0" w:tplc="16307206">
      <w:start w:val="1"/>
      <w:numFmt w:val="bullet"/>
      <w:lvlText w:val=""/>
      <w:lvlJc w:val="left"/>
      <w:pPr>
        <w:ind w:left="720" w:hanging="360"/>
      </w:pPr>
      <w:rPr>
        <w:rFonts w:ascii="Wingdings" w:hAnsi="Wingdings" w:hint="default"/>
        <w:color w:val="0070C0"/>
        <w:u w:color="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6103FFF"/>
    <w:multiLevelType w:val="hybridMultilevel"/>
    <w:tmpl w:val="CDCEE6E2"/>
    <w:lvl w:ilvl="0" w:tplc="E15403EE">
      <w:start w:val="1"/>
      <w:numFmt w:val="bullet"/>
      <w:lvlText w:val=""/>
      <w:lvlJc w:val="left"/>
      <w:pPr>
        <w:ind w:left="720" w:hanging="360"/>
      </w:pPr>
      <w:rPr>
        <w:rFonts w:ascii="Wingdings" w:hAnsi="Wingdings" w:hint="default"/>
        <w:color w:val="92D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A62393"/>
    <w:multiLevelType w:val="multilevel"/>
    <w:tmpl w:val="FF92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290841"/>
    <w:multiLevelType w:val="multilevel"/>
    <w:tmpl w:val="C8B2E99C"/>
    <w:lvl w:ilvl="0">
      <w:start w:val="1"/>
      <w:numFmt w:val="bullet"/>
      <w:pStyle w:val="Listenabsatz"/>
      <w:lvlText w:val="»"/>
      <w:lvlJc w:val="left"/>
      <w:pPr>
        <w:ind w:left="360" w:hanging="360"/>
      </w:pPr>
      <w:rPr>
        <w:rFonts w:ascii="Frutiger LT Std 47 Light Cn" w:hAnsi="Frutiger LT Std 47 Light Cn" w:hint="default"/>
        <w:color w:val="CD6B2B" w:themeColor="accent1"/>
      </w:rPr>
    </w:lvl>
    <w:lvl w:ilvl="1">
      <w:start w:val="1"/>
      <w:numFmt w:val="bullet"/>
      <w:lvlText w:val="»"/>
      <w:lvlJc w:val="left"/>
      <w:pPr>
        <w:ind w:left="720" w:hanging="360"/>
      </w:pPr>
      <w:rPr>
        <w:rFonts w:ascii="Frutiger LT Std 47 Light Cn" w:hAnsi="Frutiger LT Std 47 Light Cn" w:hint="default"/>
        <w:color w:val="CD6B2B" w:themeColor="accent1"/>
      </w:rPr>
    </w:lvl>
    <w:lvl w:ilvl="2">
      <w:start w:val="1"/>
      <w:numFmt w:val="bullet"/>
      <w:lvlText w:val="»"/>
      <w:lvlJc w:val="left"/>
      <w:pPr>
        <w:ind w:left="1080" w:hanging="360"/>
      </w:pPr>
      <w:rPr>
        <w:rFonts w:ascii="Frutiger LT Std 47 Light Cn" w:hAnsi="Frutiger LT Std 47 Light Cn" w:hint="default"/>
        <w:color w:val="CD6B2B" w:themeColor="accent1"/>
      </w:rPr>
    </w:lvl>
    <w:lvl w:ilvl="3">
      <w:start w:val="1"/>
      <w:numFmt w:val="bullet"/>
      <w:lvlText w:val="»"/>
      <w:lvlJc w:val="left"/>
      <w:pPr>
        <w:ind w:left="1440" w:hanging="360"/>
      </w:pPr>
      <w:rPr>
        <w:rFonts w:ascii="Frutiger LT Std 47 Light Cn" w:hAnsi="Frutiger LT Std 47 Light Cn" w:hint="default"/>
        <w:color w:val="CD6B2B" w:themeColor="accent1"/>
      </w:rPr>
    </w:lvl>
    <w:lvl w:ilvl="4">
      <w:start w:val="1"/>
      <w:numFmt w:val="bullet"/>
      <w:lvlText w:val="»"/>
      <w:lvlJc w:val="left"/>
      <w:pPr>
        <w:ind w:left="1800" w:hanging="360"/>
      </w:pPr>
      <w:rPr>
        <w:rFonts w:ascii="Frutiger LT Std 47 Light Cn" w:hAnsi="Frutiger LT Std 47 Light Cn" w:hint="default"/>
        <w:color w:val="CD6B2B" w:themeColor="accent1"/>
      </w:rPr>
    </w:lvl>
    <w:lvl w:ilvl="5">
      <w:start w:val="1"/>
      <w:numFmt w:val="bullet"/>
      <w:lvlText w:val="»"/>
      <w:lvlJc w:val="left"/>
      <w:pPr>
        <w:ind w:left="2160" w:hanging="360"/>
      </w:pPr>
      <w:rPr>
        <w:rFonts w:ascii="Frutiger LT Std 47 Light Cn" w:hAnsi="Frutiger LT Std 47 Light Cn" w:hint="default"/>
        <w:color w:val="CD6B2B" w:themeColor="accent1"/>
      </w:rPr>
    </w:lvl>
    <w:lvl w:ilvl="6">
      <w:start w:val="1"/>
      <w:numFmt w:val="bullet"/>
      <w:lvlText w:val="»"/>
      <w:lvlJc w:val="left"/>
      <w:pPr>
        <w:ind w:left="2520" w:hanging="360"/>
      </w:pPr>
      <w:rPr>
        <w:rFonts w:ascii="Frutiger LT Std 47 Light Cn" w:hAnsi="Frutiger LT Std 47 Light Cn" w:hint="default"/>
        <w:color w:val="CD6B2B" w:themeColor="accent1"/>
      </w:rPr>
    </w:lvl>
    <w:lvl w:ilvl="7">
      <w:start w:val="1"/>
      <w:numFmt w:val="bullet"/>
      <w:lvlText w:val="»"/>
      <w:lvlJc w:val="left"/>
      <w:pPr>
        <w:ind w:left="2880" w:hanging="360"/>
      </w:pPr>
      <w:rPr>
        <w:rFonts w:ascii="Frutiger LT Std 47 Light Cn" w:hAnsi="Frutiger LT Std 47 Light Cn" w:hint="default"/>
        <w:color w:val="CD6B2B" w:themeColor="accent1"/>
      </w:rPr>
    </w:lvl>
    <w:lvl w:ilvl="8">
      <w:start w:val="1"/>
      <w:numFmt w:val="bullet"/>
      <w:lvlText w:val="»"/>
      <w:lvlJc w:val="left"/>
      <w:pPr>
        <w:ind w:left="3240" w:hanging="360"/>
      </w:pPr>
      <w:rPr>
        <w:rFonts w:ascii="Frutiger LT Std 47 Light Cn" w:hAnsi="Frutiger LT Std 47 Light Cn" w:hint="default"/>
        <w:color w:val="CD6B2B" w:themeColor="accent1"/>
      </w:rPr>
    </w:lvl>
  </w:abstractNum>
  <w:num w:numId="1" w16cid:durableId="607006446">
    <w:abstractNumId w:val="13"/>
  </w:num>
  <w:num w:numId="2" w16cid:durableId="1196040693">
    <w:abstractNumId w:val="13"/>
  </w:num>
  <w:num w:numId="3" w16cid:durableId="1009717677">
    <w:abstractNumId w:val="1"/>
  </w:num>
  <w:num w:numId="4" w16cid:durableId="1932271199">
    <w:abstractNumId w:val="6"/>
  </w:num>
  <w:num w:numId="5" w16cid:durableId="1634291127">
    <w:abstractNumId w:val="3"/>
  </w:num>
  <w:num w:numId="6" w16cid:durableId="2098944789">
    <w:abstractNumId w:val="11"/>
  </w:num>
  <w:num w:numId="7" w16cid:durableId="1452941295">
    <w:abstractNumId w:val="12"/>
  </w:num>
  <w:num w:numId="8" w16cid:durableId="996494383">
    <w:abstractNumId w:val="9"/>
  </w:num>
  <w:num w:numId="9" w16cid:durableId="470366785">
    <w:abstractNumId w:val="8"/>
  </w:num>
  <w:num w:numId="10" w16cid:durableId="1623804566">
    <w:abstractNumId w:val="2"/>
  </w:num>
  <w:num w:numId="11" w16cid:durableId="451361730">
    <w:abstractNumId w:val="5"/>
  </w:num>
  <w:num w:numId="12" w16cid:durableId="1025406822">
    <w:abstractNumId w:val="7"/>
  </w:num>
  <w:num w:numId="13" w16cid:durableId="1465124667">
    <w:abstractNumId w:val="0"/>
  </w:num>
  <w:num w:numId="14" w16cid:durableId="800078642">
    <w:abstractNumId w:val="4"/>
  </w:num>
  <w:num w:numId="15" w16cid:durableId="160892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218d8392-93c7-4332-a059-1e5aa0ccc68c}"/>
  </w:docVars>
  <w:rsids>
    <w:rsidRoot w:val="00F25CAA"/>
    <w:rsid w:val="00005956"/>
    <w:rsid w:val="00027B47"/>
    <w:rsid w:val="00033646"/>
    <w:rsid w:val="00033C2D"/>
    <w:rsid w:val="00040B13"/>
    <w:rsid w:val="00047343"/>
    <w:rsid w:val="00050572"/>
    <w:rsid w:val="00056420"/>
    <w:rsid w:val="00074E2A"/>
    <w:rsid w:val="00086F31"/>
    <w:rsid w:val="000B5906"/>
    <w:rsid w:val="000C601A"/>
    <w:rsid w:val="000F0811"/>
    <w:rsid w:val="00104AEE"/>
    <w:rsid w:val="001256E3"/>
    <w:rsid w:val="0013148A"/>
    <w:rsid w:val="0015623D"/>
    <w:rsid w:val="001736B3"/>
    <w:rsid w:val="001740D0"/>
    <w:rsid w:val="00183244"/>
    <w:rsid w:val="001849C7"/>
    <w:rsid w:val="001869E9"/>
    <w:rsid w:val="00191420"/>
    <w:rsid w:val="00194B13"/>
    <w:rsid w:val="001A031E"/>
    <w:rsid w:val="001A0A89"/>
    <w:rsid w:val="001A0DA3"/>
    <w:rsid w:val="001B2155"/>
    <w:rsid w:val="001B3C4D"/>
    <w:rsid w:val="001B6CE9"/>
    <w:rsid w:val="001C6056"/>
    <w:rsid w:val="001D1315"/>
    <w:rsid w:val="001E733E"/>
    <w:rsid w:val="001F6885"/>
    <w:rsid w:val="00207845"/>
    <w:rsid w:val="00292D7F"/>
    <w:rsid w:val="002979BB"/>
    <w:rsid w:val="002C721F"/>
    <w:rsid w:val="002D2D3B"/>
    <w:rsid w:val="002E594B"/>
    <w:rsid w:val="002F4D07"/>
    <w:rsid w:val="002F4E06"/>
    <w:rsid w:val="00304093"/>
    <w:rsid w:val="00307090"/>
    <w:rsid w:val="0032061E"/>
    <w:rsid w:val="00326848"/>
    <w:rsid w:val="00342DC2"/>
    <w:rsid w:val="003634F3"/>
    <w:rsid w:val="00363B0C"/>
    <w:rsid w:val="003B76FC"/>
    <w:rsid w:val="003C1707"/>
    <w:rsid w:val="003C4EA9"/>
    <w:rsid w:val="003D33C6"/>
    <w:rsid w:val="003E0A64"/>
    <w:rsid w:val="003F2455"/>
    <w:rsid w:val="0040183D"/>
    <w:rsid w:val="00417F5C"/>
    <w:rsid w:val="00423E0F"/>
    <w:rsid w:val="004276C6"/>
    <w:rsid w:val="00472D3B"/>
    <w:rsid w:val="00477B9B"/>
    <w:rsid w:val="00484AD6"/>
    <w:rsid w:val="00484B3B"/>
    <w:rsid w:val="004A5D52"/>
    <w:rsid w:val="004B0A0E"/>
    <w:rsid w:val="004B3FC0"/>
    <w:rsid w:val="004B6593"/>
    <w:rsid w:val="004C0648"/>
    <w:rsid w:val="004D40C7"/>
    <w:rsid w:val="004D58E3"/>
    <w:rsid w:val="004F7403"/>
    <w:rsid w:val="00524A82"/>
    <w:rsid w:val="00524AD8"/>
    <w:rsid w:val="00545C89"/>
    <w:rsid w:val="00553E7F"/>
    <w:rsid w:val="00566D04"/>
    <w:rsid w:val="00586E6E"/>
    <w:rsid w:val="0059258D"/>
    <w:rsid w:val="005C55F8"/>
    <w:rsid w:val="005E5198"/>
    <w:rsid w:val="005F47BB"/>
    <w:rsid w:val="005F65B9"/>
    <w:rsid w:val="006157F0"/>
    <w:rsid w:val="006226EE"/>
    <w:rsid w:val="00630616"/>
    <w:rsid w:val="00640239"/>
    <w:rsid w:val="00641E4D"/>
    <w:rsid w:val="00652F69"/>
    <w:rsid w:val="00687EE5"/>
    <w:rsid w:val="006B2022"/>
    <w:rsid w:val="006C2670"/>
    <w:rsid w:val="006D39F5"/>
    <w:rsid w:val="006D3D3B"/>
    <w:rsid w:val="006D42A5"/>
    <w:rsid w:val="006D765B"/>
    <w:rsid w:val="006E70C2"/>
    <w:rsid w:val="006F7F1F"/>
    <w:rsid w:val="00700F48"/>
    <w:rsid w:val="00706616"/>
    <w:rsid w:val="00710C49"/>
    <w:rsid w:val="00711557"/>
    <w:rsid w:val="00725319"/>
    <w:rsid w:val="007312C0"/>
    <w:rsid w:val="007505AD"/>
    <w:rsid w:val="007512FF"/>
    <w:rsid w:val="0075641A"/>
    <w:rsid w:val="00756E29"/>
    <w:rsid w:val="00760B2A"/>
    <w:rsid w:val="007674DC"/>
    <w:rsid w:val="007732B3"/>
    <w:rsid w:val="00781FAD"/>
    <w:rsid w:val="00794CAC"/>
    <w:rsid w:val="007A1B0E"/>
    <w:rsid w:val="007C3191"/>
    <w:rsid w:val="007C5901"/>
    <w:rsid w:val="007D21A3"/>
    <w:rsid w:val="00815EAE"/>
    <w:rsid w:val="00827892"/>
    <w:rsid w:val="00840317"/>
    <w:rsid w:val="008554EC"/>
    <w:rsid w:val="00857561"/>
    <w:rsid w:val="008739D2"/>
    <w:rsid w:val="0088528C"/>
    <w:rsid w:val="008A214A"/>
    <w:rsid w:val="008A24E0"/>
    <w:rsid w:val="008A45AC"/>
    <w:rsid w:val="008A795F"/>
    <w:rsid w:val="008B4670"/>
    <w:rsid w:val="008E3649"/>
    <w:rsid w:val="008E722D"/>
    <w:rsid w:val="009149A0"/>
    <w:rsid w:val="00914B20"/>
    <w:rsid w:val="00916470"/>
    <w:rsid w:val="0092665F"/>
    <w:rsid w:val="00933EB3"/>
    <w:rsid w:val="00933F1C"/>
    <w:rsid w:val="00956F2B"/>
    <w:rsid w:val="0097004B"/>
    <w:rsid w:val="00972106"/>
    <w:rsid w:val="009A6456"/>
    <w:rsid w:val="009C2237"/>
    <w:rsid w:val="009C371D"/>
    <w:rsid w:val="009C6825"/>
    <w:rsid w:val="009D4A08"/>
    <w:rsid w:val="009D63D7"/>
    <w:rsid w:val="009E1BA4"/>
    <w:rsid w:val="009E1D13"/>
    <w:rsid w:val="00A15EC1"/>
    <w:rsid w:val="00A240BD"/>
    <w:rsid w:val="00A41087"/>
    <w:rsid w:val="00A45E7C"/>
    <w:rsid w:val="00A46CD9"/>
    <w:rsid w:val="00A4798E"/>
    <w:rsid w:val="00A70359"/>
    <w:rsid w:val="00A8613D"/>
    <w:rsid w:val="00A87DEF"/>
    <w:rsid w:val="00AA3289"/>
    <w:rsid w:val="00AA35EF"/>
    <w:rsid w:val="00AA649A"/>
    <w:rsid w:val="00AB1414"/>
    <w:rsid w:val="00AB63C1"/>
    <w:rsid w:val="00AC5E13"/>
    <w:rsid w:val="00AE08DE"/>
    <w:rsid w:val="00AF0680"/>
    <w:rsid w:val="00AF3E59"/>
    <w:rsid w:val="00AF5A69"/>
    <w:rsid w:val="00B00219"/>
    <w:rsid w:val="00B141ED"/>
    <w:rsid w:val="00B27A9C"/>
    <w:rsid w:val="00B304C0"/>
    <w:rsid w:val="00B71A5F"/>
    <w:rsid w:val="00B8457F"/>
    <w:rsid w:val="00B923A0"/>
    <w:rsid w:val="00BA5F67"/>
    <w:rsid w:val="00BE036D"/>
    <w:rsid w:val="00BF0E46"/>
    <w:rsid w:val="00BF2D3C"/>
    <w:rsid w:val="00C13DC6"/>
    <w:rsid w:val="00C26B50"/>
    <w:rsid w:val="00C44B39"/>
    <w:rsid w:val="00C47F2C"/>
    <w:rsid w:val="00C54A68"/>
    <w:rsid w:val="00C62A3A"/>
    <w:rsid w:val="00C97EEC"/>
    <w:rsid w:val="00CC47FD"/>
    <w:rsid w:val="00CC48D9"/>
    <w:rsid w:val="00CC68D4"/>
    <w:rsid w:val="00CC7CD9"/>
    <w:rsid w:val="00CD460C"/>
    <w:rsid w:val="00D06CC8"/>
    <w:rsid w:val="00D221B4"/>
    <w:rsid w:val="00D278C3"/>
    <w:rsid w:val="00D31EF0"/>
    <w:rsid w:val="00D449C8"/>
    <w:rsid w:val="00D53B37"/>
    <w:rsid w:val="00D704F5"/>
    <w:rsid w:val="00D710B9"/>
    <w:rsid w:val="00D73879"/>
    <w:rsid w:val="00D843F7"/>
    <w:rsid w:val="00D977F5"/>
    <w:rsid w:val="00DB3DEE"/>
    <w:rsid w:val="00DB46F8"/>
    <w:rsid w:val="00DD4428"/>
    <w:rsid w:val="00DF21DD"/>
    <w:rsid w:val="00DF427E"/>
    <w:rsid w:val="00DF48C6"/>
    <w:rsid w:val="00DF5E96"/>
    <w:rsid w:val="00E0518C"/>
    <w:rsid w:val="00E065FF"/>
    <w:rsid w:val="00E11602"/>
    <w:rsid w:val="00E12D64"/>
    <w:rsid w:val="00E45827"/>
    <w:rsid w:val="00E60707"/>
    <w:rsid w:val="00E717BE"/>
    <w:rsid w:val="00EB40BF"/>
    <w:rsid w:val="00EF2A1E"/>
    <w:rsid w:val="00F12EED"/>
    <w:rsid w:val="00F138E3"/>
    <w:rsid w:val="00F25CAA"/>
    <w:rsid w:val="00F3043D"/>
    <w:rsid w:val="00F31264"/>
    <w:rsid w:val="00F406C5"/>
    <w:rsid w:val="00F55844"/>
    <w:rsid w:val="00F60363"/>
    <w:rsid w:val="00F67828"/>
    <w:rsid w:val="00F70C21"/>
    <w:rsid w:val="00F72F3C"/>
    <w:rsid w:val="00F961FC"/>
    <w:rsid w:val="00FB3F86"/>
    <w:rsid w:val="00FC671A"/>
    <w:rsid w:val="00FD7D5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D9B22"/>
  <w15:docId w15:val="{9EBFD465-CE3B-40AD-BE53-1CCAA2AC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5CAA"/>
    <w:rPr>
      <w:sz w:val="20"/>
    </w:rPr>
  </w:style>
  <w:style w:type="paragraph" w:styleId="berschrift1">
    <w:name w:val="heading 1"/>
    <w:basedOn w:val="Standard"/>
    <w:next w:val="Standard"/>
    <w:link w:val="berschrift1Zchn"/>
    <w:uiPriority w:val="9"/>
    <w:qFormat/>
    <w:rsid w:val="00F138E3"/>
    <w:pPr>
      <w:keepNext/>
      <w:keepLines/>
      <w:spacing w:before="480" w:after="0"/>
      <w:outlineLvl w:val="0"/>
    </w:pPr>
    <w:rPr>
      <w:rFonts w:asciiTheme="majorHAnsi" w:eastAsiaTheme="majorEastAsia" w:hAnsiTheme="majorHAnsi" w:cstheme="majorBidi"/>
      <w:b/>
      <w:bCs/>
      <w:caps/>
      <w:color w:val="9BBB59" w:themeColor="accent3"/>
      <w:szCs w:val="20"/>
    </w:rPr>
  </w:style>
  <w:style w:type="paragraph" w:styleId="berschrift2">
    <w:name w:val="heading 2"/>
    <w:basedOn w:val="Standard"/>
    <w:next w:val="Standard"/>
    <w:link w:val="berschrift2Zchn"/>
    <w:uiPriority w:val="9"/>
    <w:unhideWhenUsed/>
    <w:qFormat/>
    <w:rsid w:val="00F138E3"/>
    <w:pPr>
      <w:keepNext/>
      <w:keepLines/>
      <w:spacing w:before="200" w:after="0"/>
      <w:outlineLvl w:val="1"/>
    </w:pPr>
    <w:rPr>
      <w:rFonts w:asciiTheme="majorHAnsi" w:eastAsiaTheme="majorEastAsia" w:hAnsiTheme="majorHAnsi" w:cstheme="majorBidi"/>
      <w:b/>
      <w:bCs/>
      <w:color w:val="9BBB59" w:themeColor="accent3"/>
      <w:szCs w:val="20"/>
    </w:rPr>
  </w:style>
  <w:style w:type="paragraph" w:styleId="berschrift3">
    <w:name w:val="heading 3"/>
    <w:basedOn w:val="Standard"/>
    <w:next w:val="Standard"/>
    <w:link w:val="berschrift3Zchn"/>
    <w:uiPriority w:val="9"/>
    <w:semiHidden/>
    <w:unhideWhenUsed/>
    <w:qFormat/>
    <w:rsid w:val="00F138E3"/>
    <w:pPr>
      <w:keepNext/>
      <w:keepLines/>
      <w:spacing w:before="200" w:after="0"/>
      <w:outlineLvl w:val="2"/>
    </w:pPr>
    <w:rPr>
      <w:rFonts w:asciiTheme="majorHAnsi" w:eastAsiaTheme="majorEastAsia" w:hAnsiTheme="majorHAnsi" w:cstheme="majorBidi"/>
      <w:b/>
      <w:bCs/>
      <w:color w:val="9BBB59" w:themeColor="accent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0F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0F48"/>
  </w:style>
  <w:style w:type="paragraph" w:styleId="Fuzeile">
    <w:name w:val="footer"/>
    <w:basedOn w:val="Standard"/>
    <w:link w:val="FuzeileZchn"/>
    <w:uiPriority w:val="99"/>
    <w:unhideWhenUsed/>
    <w:rsid w:val="008A795F"/>
    <w:pPr>
      <w:tabs>
        <w:tab w:val="left" w:pos="7655"/>
      </w:tabs>
      <w:spacing w:after="0" w:line="240" w:lineRule="auto"/>
      <w:jc w:val="center"/>
    </w:pPr>
    <w:rPr>
      <w:sz w:val="18"/>
      <w:szCs w:val="18"/>
    </w:rPr>
  </w:style>
  <w:style w:type="character" w:customStyle="1" w:styleId="FuzeileZchn">
    <w:name w:val="Fußzeile Zchn"/>
    <w:basedOn w:val="Absatz-Standardschriftart"/>
    <w:link w:val="Fuzeile"/>
    <w:uiPriority w:val="99"/>
    <w:rsid w:val="008A795F"/>
    <w:rPr>
      <w:sz w:val="18"/>
      <w:szCs w:val="18"/>
    </w:rPr>
  </w:style>
  <w:style w:type="table" w:styleId="Tabellenraster">
    <w:name w:val="Table Grid"/>
    <w:basedOn w:val="NormaleTabelle"/>
    <w:uiPriority w:val="59"/>
    <w:rsid w:val="00700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56F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6F2B"/>
    <w:rPr>
      <w:rFonts w:ascii="Tahoma" w:hAnsi="Tahoma" w:cs="Tahoma"/>
      <w:sz w:val="16"/>
      <w:szCs w:val="16"/>
    </w:rPr>
  </w:style>
  <w:style w:type="paragraph" w:customStyle="1" w:styleId="RechterRandTitelFett">
    <w:name w:val="_RechterRandTitelFett"/>
    <w:basedOn w:val="Standard"/>
    <w:qFormat/>
    <w:rsid w:val="007D21A3"/>
    <w:pPr>
      <w:tabs>
        <w:tab w:val="right" w:pos="2268"/>
      </w:tabs>
      <w:spacing w:before="80" w:after="0" w:line="180" w:lineRule="exact"/>
    </w:pPr>
    <w:rPr>
      <w:b/>
      <w:color w:val="79797B" w:themeColor="text1"/>
      <w:spacing w:val="10"/>
      <w:sz w:val="16"/>
      <w:szCs w:val="16"/>
    </w:rPr>
  </w:style>
  <w:style w:type="paragraph" w:customStyle="1" w:styleId="RechterRandTitel">
    <w:name w:val="_RechterRandTitel"/>
    <w:basedOn w:val="Standard"/>
    <w:qFormat/>
    <w:rsid w:val="00545C89"/>
    <w:pPr>
      <w:tabs>
        <w:tab w:val="right" w:pos="2268"/>
      </w:tabs>
      <w:spacing w:before="360" w:after="0" w:line="240" w:lineRule="auto"/>
    </w:pPr>
    <w:rPr>
      <w:color w:val="A7A7A9" w:themeColor="text1" w:themeTint="A6"/>
      <w:spacing w:val="10"/>
      <w:sz w:val="18"/>
    </w:rPr>
  </w:style>
  <w:style w:type="paragraph" w:customStyle="1" w:styleId="RechterRandText">
    <w:name w:val="_RechterRandText"/>
    <w:basedOn w:val="RechterRandTitelFett"/>
    <w:qFormat/>
    <w:rsid w:val="007D21A3"/>
    <w:pPr>
      <w:spacing w:before="0"/>
    </w:pPr>
    <w:rPr>
      <w:b w:val="0"/>
      <w:color w:val="000000"/>
    </w:rPr>
  </w:style>
  <w:style w:type="paragraph" w:customStyle="1" w:styleId="AdressfeldKopfzeile">
    <w:name w:val="_AdressfeldKopfzeile"/>
    <w:basedOn w:val="Standard"/>
    <w:rsid w:val="003D33C6"/>
    <w:pPr>
      <w:spacing w:after="0" w:line="240" w:lineRule="auto"/>
    </w:pPr>
    <w:rPr>
      <w:rFonts w:eastAsia="Calibri" w:cs="Times New Roman"/>
      <w:spacing w:val="10"/>
      <w:sz w:val="16"/>
      <w:szCs w:val="14"/>
    </w:rPr>
  </w:style>
  <w:style w:type="character" w:styleId="Platzhaltertext">
    <w:name w:val="Placeholder Text"/>
    <w:basedOn w:val="Absatz-Standardschriftart"/>
    <w:uiPriority w:val="99"/>
    <w:semiHidden/>
    <w:rsid w:val="00A41087"/>
    <w:rPr>
      <w:color w:val="FF0000"/>
    </w:rPr>
  </w:style>
  <w:style w:type="character" w:styleId="Hyperlink">
    <w:name w:val="Hyperlink"/>
    <w:basedOn w:val="Absatz-Standardschriftart"/>
    <w:uiPriority w:val="99"/>
    <w:unhideWhenUsed/>
    <w:rsid w:val="003D33C6"/>
    <w:rPr>
      <w:color w:val="0000FF" w:themeColor="hyperlink"/>
      <w:u w:val="single"/>
    </w:rPr>
  </w:style>
  <w:style w:type="character" w:customStyle="1" w:styleId="berschrift1Zchn">
    <w:name w:val="Überschrift 1 Zchn"/>
    <w:basedOn w:val="Absatz-Standardschriftart"/>
    <w:link w:val="berschrift1"/>
    <w:uiPriority w:val="9"/>
    <w:rsid w:val="00F138E3"/>
    <w:rPr>
      <w:rFonts w:asciiTheme="majorHAnsi" w:eastAsiaTheme="majorEastAsia" w:hAnsiTheme="majorHAnsi" w:cstheme="majorBidi"/>
      <w:b/>
      <w:bCs/>
      <w:caps/>
      <w:color w:val="9BBB59" w:themeColor="accent3"/>
      <w:sz w:val="20"/>
      <w:szCs w:val="20"/>
    </w:rPr>
  </w:style>
  <w:style w:type="character" w:customStyle="1" w:styleId="berschrift2Zchn">
    <w:name w:val="Überschrift 2 Zchn"/>
    <w:basedOn w:val="Absatz-Standardschriftart"/>
    <w:link w:val="berschrift2"/>
    <w:uiPriority w:val="9"/>
    <w:rsid w:val="00F138E3"/>
    <w:rPr>
      <w:rFonts w:asciiTheme="majorHAnsi" w:eastAsiaTheme="majorEastAsia" w:hAnsiTheme="majorHAnsi" w:cstheme="majorBidi"/>
      <w:b/>
      <w:bCs/>
      <w:color w:val="9BBB59" w:themeColor="accent3"/>
      <w:sz w:val="20"/>
      <w:szCs w:val="20"/>
    </w:rPr>
  </w:style>
  <w:style w:type="paragraph" w:styleId="Listenabsatz">
    <w:name w:val="List Paragraph"/>
    <w:basedOn w:val="Standard"/>
    <w:uiPriority w:val="34"/>
    <w:qFormat/>
    <w:rsid w:val="00760B2A"/>
    <w:pPr>
      <w:numPr>
        <w:numId w:val="1"/>
      </w:numPr>
      <w:ind w:left="357" w:hanging="357"/>
      <w:contextualSpacing/>
    </w:pPr>
  </w:style>
  <w:style w:type="table" w:styleId="HelleListe-Akzent6">
    <w:name w:val="Light List Accent 6"/>
    <w:basedOn w:val="NormaleTabelle"/>
    <w:uiPriority w:val="61"/>
    <w:rsid w:val="003F245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Liste">
    <w:name w:val="Light List"/>
    <w:basedOn w:val="NormaleTabelle"/>
    <w:uiPriority w:val="61"/>
    <w:rsid w:val="003F2455"/>
    <w:pPr>
      <w:spacing w:after="0" w:line="240" w:lineRule="auto"/>
    </w:pPr>
    <w:tblPr>
      <w:tblStyleRowBandSize w:val="1"/>
      <w:tblStyleColBandSize w:val="1"/>
      <w:tblBorders>
        <w:top w:val="single" w:sz="8" w:space="0" w:color="79797B" w:themeColor="text1"/>
        <w:left w:val="single" w:sz="8" w:space="0" w:color="79797B" w:themeColor="text1"/>
        <w:bottom w:val="single" w:sz="8" w:space="0" w:color="79797B" w:themeColor="text1"/>
        <w:right w:val="single" w:sz="8" w:space="0" w:color="79797B" w:themeColor="text1"/>
      </w:tblBorders>
    </w:tblPr>
    <w:tblStylePr w:type="firstRow">
      <w:pPr>
        <w:spacing w:before="0" w:after="0" w:line="240" w:lineRule="auto"/>
      </w:pPr>
      <w:rPr>
        <w:b/>
        <w:bCs/>
        <w:color w:val="FFFFFF" w:themeColor="background1"/>
      </w:rPr>
      <w:tblPr/>
      <w:tcPr>
        <w:shd w:val="clear" w:color="auto" w:fill="79797B" w:themeFill="text1"/>
      </w:tcPr>
    </w:tblStylePr>
    <w:tblStylePr w:type="lastRow">
      <w:pPr>
        <w:spacing w:before="0" w:after="0" w:line="240" w:lineRule="auto"/>
      </w:pPr>
      <w:rPr>
        <w:b/>
        <w:bCs/>
      </w:rPr>
      <w:tblPr/>
      <w:tcPr>
        <w:tcBorders>
          <w:top w:val="double" w:sz="6" w:space="0" w:color="79797B" w:themeColor="text1"/>
          <w:left w:val="single" w:sz="8" w:space="0" w:color="79797B" w:themeColor="text1"/>
          <w:bottom w:val="single" w:sz="8" w:space="0" w:color="79797B" w:themeColor="text1"/>
          <w:right w:val="single" w:sz="8" w:space="0" w:color="79797B" w:themeColor="text1"/>
        </w:tcBorders>
      </w:tcPr>
    </w:tblStylePr>
    <w:tblStylePr w:type="firstCol">
      <w:rPr>
        <w:b/>
        <w:bCs/>
      </w:rPr>
    </w:tblStylePr>
    <w:tblStylePr w:type="lastCol">
      <w:rPr>
        <w:b/>
        <w:bCs/>
      </w:rPr>
    </w:tblStylePr>
    <w:tblStylePr w:type="band1Vert">
      <w:tblPr/>
      <w:tcPr>
        <w:tcBorders>
          <w:top w:val="single" w:sz="8" w:space="0" w:color="79797B" w:themeColor="text1"/>
          <w:left w:val="single" w:sz="8" w:space="0" w:color="79797B" w:themeColor="text1"/>
          <w:bottom w:val="single" w:sz="8" w:space="0" w:color="79797B" w:themeColor="text1"/>
          <w:right w:val="single" w:sz="8" w:space="0" w:color="79797B" w:themeColor="text1"/>
        </w:tcBorders>
      </w:tcPr>
    </w:tblStylePr>
    <w:tblStylePr w:type="band1Horz">
      <w:tblPr/>
      <w:tcPr>
        <w:tcBorders>
          <w:top w:val="single" w:sz="8" w:space="0" w:color="79797B" w:themeColor="text1"/>
          <w:left w:val="single" w:sz="8" w:space="0" w:color="79797B" w:themeColor="text1"/>
          <w:bottom w:val="single" w:sz="8" w:space="0" w:color="79797B" w:themeColor="text1"/>
          <w:right w:val="single" w:sz="8" w:space="0" w:color="79797B" w:themeColor="text1"/>
        </w:tcBorders>
      </w:tcPr>
    </w:tblStylePr>
  </w:style>
  <w:style w:type="character" w:customStyle="1" w:styleId="berschrift3Zchn">
    <w:name w:val="Überschrift 3 Zchn"/>
    <w:basedOn w:val="Absatz-Standardschriftart"/>
    <w:link w:val="berschrift3"/>
    <w:uiPriority w:val="9"/>
    <w:semiHidden/>
    <w:rsid w:val="00F138E3"/>
    <w:rPr>
      <w:rFonts w:asciiTheme="majorHAnsi" w:eastAsiaTheme="majorEastAsia" w:hAnsiTheme="majorHAnsi" w:cstheme="majorBidi"/>
      <w:b/>
      <w:bCs/>
      <w:color w:val="9BBB59" w:themeColor="accent3"/>
      <w:sz w:val="20"/>
    </w:rPr>
  </w:style>
  <w:style w:type="paragraph" w:styleId="Untertitel">
    <w:name w:val="Subtitle"/>
    <w:basedOn w:val="Standard"/>
    <w:next w:val="Standard"/>
    <w:link w:val="UntertitelZchn"/>
    <w:uiPriority w:val="11"/>
    <w:qFormat/>
    <w:rsid w:val="00F138E3"/>
    <w:pPr>
      <w:numPr>
        <w:ilvl w:val="1"/>
      </w:numPr>
    </w:pPr>
    <w:rPr>
      <w:rFonts w:asciiTheme="majorHAnsi" w:eastAsiaTheme="majorEastAsia" w:hAnsiTheme="majorHAnsi" w:cstheme="majorBidi"/>
      <w:i/>
      <w:iCs/>
      <w:color w:val="9BBB59" w:themeColor="accent3"/>
      <w:spacing w:val="15"/>
      <w:sz w:val="24"/>
      <w:szCs w:val="24"/>
    </w:rPr>
  </w:style>
  <w:style w:type="character" w:customStyle="1" w:styleId="UntertitelZchn">
    <w:name w:val="Untertitel Zchn"/>
    <w:basedOn w:val="Absatz-Standardschriftart"/>
    <w:link w:val="Untertitel"/>
    <w:uiPriority w:val="11"/>
    <w:rsid w:val="00F138E3"/>
    <w:rPr>
      <w:rFonts w:asciiTheme="majorHAnsi" w:eastAsiaTheme="majorEastAsia" w:hAnsiTheme="majorHAnsi" w:cstheme="majorBidi"/>
      <w:i/>
      <w:iCs/>
      <w:color w:val="9BBB59" w:themeColor="accent3"/>
      <w:spacing w:val="15"/>
      <w:sz w:val="24"/>
      <w:szCs w:val="24"/>
    </w:rPr>
  </w:style>
  <w:style w:type="character" w:styleId="IntensiveHervorhebung">
    <w:name w:val="Intense Emphasis"/>
    <w:basedOn w:val="Absatz-Standardschriftart"/>
    <w:uiPriority w:val="21"/>
    <w:qFormat/>
    <w:rsid w:val="00F138E3"/>
    <w:rPr>
      <w:b/>
      <w:bCs/>
      <w:i/>
      <w:iCs/>
      <w:color w:val="9BBB59" w:themeColor="accent3"/>
    </w:rPr>
  </w:style>
  <w:style w:type="paragraph" w:styleId="IntensivesZitat">
    <w:name w:val="Intense Quote"/>
    <w:basedOn w:val="Standard"/>
    <w:next w:val="Standard"/>
    <w:link w:val="IntensivesZitatZchn"/>
    <w:uiPriority w:val="30"/>
    <w:qFormat/>
    <w:rsid w:val="00F138E3"/>
    <w:pPr>
      <w:pBdr>
        <w:bottom w:val="single" w:sz="4" w:space="4" w:color="CD6B2B" w:themeColor="accent1"/>
      </w:pBdr>
      <w:spacing w:before="200" w:after="280"/>
      <w:ind w:left="936" w:right="936"/>
    </w:pPr>
    <w:rPr>
      <w:b/>
      <w:bCs/>
      <w:i/>
      <w:iCs/>
      <w:color w:val="9BBB59" w:themeColor="accent3"/>
    </w:rPr>
  </w:style>
  <w:style w:type="character" w:customStyle="1" w:styleId="IntensivesZitatZchn">
    <w:name w:val="Intensives Zitat Zchn"/>
    <w:basedOn w:val="Absatz-Standardschriftart"/>
    <w:link w:val="IntensivesZitat"/>
    <w:uiPriority w:val="30"/>
    <w:rsid w:val="00F138E3"/>
    <w:rPr>
      <w:b/>
      <w:bCs/>
      <w:i/>
      <w:iCs/>
      <w:color w:val="9BBB59" w:themeColor="accent3"/>
      <w:sz w:val="20"/>
    </w:rPr>
  </w:style>
  <w:style w:type="character" w:styleId="SchwacherVerweis">
    <w:name w:val="Subtle Reference"/>
    <w:basedOn w:val="Absatz-Standardschriftart"/>
    <w:uiPriority w:val="31"/>
    <w:qFormat/>
    <w:rsid w:val="00F138E3"/>
    <w:rPr>
      <w:smallCaps/>
      <w:color w:val="CD6B2B" w:themeColor="accent1"/>
      <w:u w:val="single"/>
    </w:rPr>
  </w:style>
  <w:style w:type="character" w:styleId="IntensiverVerweis">
    <w:name w:val="Intense Reference"/>
    <w:basedOn w:val="Absatz-Standardschriftart"/>
    <w:uiPriority w:val="32"/>
    <w:qFormat/>
    <w:rsid w:val="00F138E3"/>
    <w:rPr>
      <w:b/>
      <w:bCs/>
      <w:smallCaps/>
      <w:color w:val="CD6B2B" w:themeColor="accent1"/>
      <w:spacing w:val="5"/>
      <w:u w:val="single"/>
    </w:rPr>
  </w:style>
  <w:style w:type="character" w:styleId="BesuchterLink">
    <w:name w:val="FollowedHyperlink"/>
    <w:basedOn w:val="Absatz-Standardschriftart"/>
    <w:uiPriority w:val="99"/>
    <w:semiHidden/>
    <w:unhideWhenUsed/>
    <w:rsid w:val="001736B3"/>
    <w:rPr>
      <w:color w:val="800080" w:themeColor="followedHyperlink"/>
      <w:u w:val="single"/>
    </w:rPr>
  </w:style>
  <w:style w:type="paragraph" w:styleId="KeinLeerraum">
    <w:name w:val="No Spacing"/>
    <w:uiPriority w:val="1"/>
    <w:qFormat/>
    <w:rsid w:val="00524AD8"/>
    <w:pPr>
      <w:spacing w:after="0" w:line="240" w:lineRule="auto"/>
    </w:pPr>
    <w:rPr>
      <w:rFonts w:ascii="Frutiger LT Std 47 Light Cn" w:eastAsia="Frutiger LT Std 47 Light Cn" w:hAnsi="Frutiger LT Std 47 Light Cn" w:cs="Times New Roman"/>
      <w:sz w:val="20"/>
    </w:rPr>
  </w:style>
  <w:style w:type="paragraph" w:customStyle="1" w:styleId="Default">
    <w:name w:val="Default"/>
    <w:rsid w:val="00524AD8"/>
    <w:pPr>
      <w:autoSpaceDE w:val="0"/>
      <w:autoSpaceDN w:val="0"/>
      <w:adjustRightInd w:val="0"/>
      <w:spacing w:after="0" w:line="240" w:lineRule="auto"/>
    </w:pPr>
    <w:rPr>
      <w:rFonts w:ascii="Arial" w:eastAsia="Frutiger LT Std 47 Light Cn" w:hAnsi="Arial" w:cs="Arial"/>
      <w:color w:val="000000"/>
      <w:sz w:val="24"/>
      <w:szCs w:val="24"/>
      <w:lang w:eastAsia="de-DE"/>
    </w:rPr>
  </w:style>
  <w:style w:type="character" w:styleId="NichtaufgelsteErwhnung">
    <w:name w:val="Unresolved Mention"/>
    <w:basedOn w:val="Absatz-Standardschriftart"/>
    <w:uiPriority w:val="99"/>
    <w:unhideWhenUsed/>
    <w:rsid w:val="00AF0680"/>
    <w:rPr>
      <w:color w:val="605E5C"/>
      <w:shd w:val="clear" w:color="auto" w:fill="E1DFDD"/>
    </w:rPr>
  </w:style>
  <w:style w:type="character" w:styleId="Kommentarzeichen">
    <w:name w:val="annotation reference"/>
    <w:basedOn w:val="Absatz-Standardschriftart"/>
    <w:uiPriority w:val="99"/>
    <w:semiHidden/>
    <w:unhideWhenUsed/>
    <w:rsid w:val="00CC47FD"/>
    <w:rPr>
      <w:sz w:val="16"/>
      <w:szCs w:val="16"/>
    </w:rPr>
  </w:style>
  <w:style w:type="paragraph" w:styleId="Kommentartext">
    <w:name w:val="annotation text"/>
    <w:basedOn w:val="Standard"/>
    <w:link w:val="KommentartextZchn"/>
    <w:uiPriority w:val="99"/>
    <w:semiHidden/>
    <w:unhideWhenUsed/>
    <w:rsid w:val="00CC47FD"/>
    <w:pPr>
      <w:spacing w:line="240" w:lineRule="auto"/>
    </w:pPr>
    <w:rPr>
      <w:szCs w:val="20"/>
    </w:rPr>
  </w:style>
  <w:style w:type="character" w:customStyle="1" w:styleId="KommentartextZchn">
    <w:name w:val="Kommentartext Zchn"/>
    <w:basedOn w:val="Absatz-Standardschriftart"/>
    <w:link w:val="Kommentartext"/>
    <w:uiPriority w:val="99"/>
    <w:semiHidden/>
    <w:rsid w:val="00CC47FD"/>
    <w:rPr>
      <w:sz w:val="20"/>
      <w:szCs w:val="20"/>
    </w:rPr>
  </w:style>
  <w:style w:type="paragraph" w:styleId="Kommentarthema">
    <w:name w:val="annotation subject"/>
    <w:basedOn w:val="Kommentartext"/>
    <w:next w:val="Kommentartext"/>
    <w:link w:val="KommentarthemaZchn"/>
    <w:uiPriority w:val="99"/>
    <w:semiHidden/>
    <w:unhideWhenUsed/>
    <w:rsid w:val="00CC47FD"/>
    <w:rPr>
      <w:b/>
      <w:bCs/>
    </w:rPr>
  </w:style>
  <w:style w:type="character" w:customStyle="1" w:styleId="KommentarthemaZchn">
    <w:name w:val="Kommentarthema Zchn"/>
    <w:basedOn w:val="KommentartextZchn"/>
    <w:link w:val="Kommentarthema"/>
    <w:uiPriority w:val="99"/>
    <w:semiHidden/>
    <w:rsid w:val="00CC47FD"/>
    <w:rPr>
      <w:b/>
      <w:bCs/>
      <w:sz w:val="20"/>
      <w:szCs w:val="20"/>
    </w:rPr>
  </w:style>
  <w:style w:type="character" w:styleId="Erwhnung">
    <w:name w:val="Mention"/>
    <w:basedOn w:val="Absatz-Standardschriftart"/>
    <w:uiPriority w:val="99"/>
    <w:unhideWhenUsed/>
    <w:rsid w:val="00CC47F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84133">
      <w:bodyDiv w:val="1"/>
      <w:marLeft w:val="0"/>
      <w:marRight w:val="0"/>
      <w:marTop w:val="0"/>
      <w:marBottom w:val="0"/>
      <w:divBdr>
        <w:top w:val="none" w:sz="0" w:space="0" w:color="auto"/>
        <w:left w:val="none" w:sz="0" w:space="0" w:color="auto"/>
        <w:bottom w:val="none" w:sz="0" w:space="0" w:color="auto"/>
        <w:right w:val="none" w:sz="0" w:space="0" w:color="auto"/>
      </w:divBdr>
    </w:div>
    <w:div w:id="432822447">
      <w:bodyDiv w:val="1"/>
      <w:marLeft w:val="0"/>
      <w:marRight w:val="0"/>
      <w:marTop w:val="0"/>
      <w:marBottom w:val="0"/>
      <w:divBdr>
        <w:top w:val="none" w:sz="0" w:space="0" w:color="auto"/>
        <w:left w:val="none" w:sz="0" w:space="0" w:color="auto"/>
        <w:bottom w:val="none" w:sz="0" w:space="0" w:color="auto"/>
        <w:right w:val="none" w:sz="0" w:space="0" w:color="auto"/>
      </w:divBdr>
    </w:div>
    <w:div w:id="715200665">
      <w:bodyDiv w:val="1"/>
      <w:marLeft w:val="0"/>
      <w:marRight w:val="0"/>
      <w:marTop w:val="0"/>
      <w:marBottom w:val="0"/>
      <w:divBdr>
        <w:top w:val="none" w:sz="0" w:space="0" w:color="auto"/>
        <w:left w:val="none" w:sz="0" w:space="0" w:color="auto"/>
        <w:bottom w:val="none" w:sz="0" w:space="0" w:color="auto"/>
        <w:right w:val="none" w:sz="0" w:space="0" w:color="auto"/>
      </w:divBdr>
      <w:divsChild>
        <w:div w:id="161704448">
          <w:marLeft w:val="0"/>
          <w:marRight w:val="0"/>
          <w:marTop w:val="0"/>
          <w:marBottom w:val="0"/>
          <w:divBdr>
            <w:top w:val="none" w:sz="0" w:space="0" w:color="auto"/>
            <w:left w:val="none" w:sz="0" w:space="0" w:color="auto"/>
            <w:bottom w:val="none" w:sz="0" w:space="0" w:color="auto"/>
            <w:right w:val="none" w:sz="0" w:space="0" w:color="auto"/>
          </w:divBdr>
        </w:div>
      </w:divsChild>
    </w:div>
    <w:div w:id="992023324">
      <w:bodyDiv w:val="1"/>
      <w:marLeft w:val="0"/>
      <w:marRight w:val="0"/>
      <w:marTop w:val="0"/>
      <w:marBottom w:val="0"/>
      <w:divBdr>
        <w:top w:val="none" w:sz="0" w:space="0" w:color="auto"/>
        <w:left w:val="none" w:sz="0" w:space="0" w:color="auto"/>
        <w:bottom w:val="none" w:sz="0" w:space="0" w:color="auto"/>
        <w:right w:val="none" w:sz="0" w:space="0" w:color="auto"/>
      </w:divBdr>
    </w:div>
    <w:div w:id="1395619740">
      <w:bodyDiv w:val="1"/>
      <w:marLeft w:val="0"/>
      <w:marRight w:val="0"/>
      <w:marTop w:val="0"/>
      <w:marBottom w:val="0"/>
      <w:divBdr>
        <w:top w:val="none" w:sz="0" w:space="0" w:color="auto"/>
        <w:left w:val="none" w:sz="0" w:space="0" w:color="auto"/>
        <w:bottom w:val="none" w:sz="0" w:space="0" w:color="auto"/>
        <w:right w:val="none" w:sz="0" w:space="0" w:color="auto"/>
      </w:divBdr>
    </w:div>
    <w:div w:id="199158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meistro.de/energieloesunge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M:\01_meistro_CI_CD\Vorlagen\Word\meistro_ENERGIE\meistro_ENERGIE_Fliesstext.dotx" TargetMode="External"/></Relationships>
</file>

<file path=word/theme/theme1.xml><?xml version="1.0" encoding="utf-8"?>
<a:theme xmlns:a="http://schemas.openxmlformats.org/drawingml/2006/main" name="Meistro">
  <a:themeElements>
    <a:clrScheme name="meistro">
      <a:dk1>
        <a:srgbClr val="79797B"/>
      </a:dk1>
      <a:lt1>
        <a:sysClr val="window" lastClr="FFFFFF"/>
      </a:lt1>
      <a:dk2>
        <a:srgbClr val="112947"/>
      </a:dk2>
      <a:lt2>
        <a:srgbClr val="EEECE1"/>
      </a:lt2>
      <a:accent1>
        <a:srgbClr val="CD6B2B"/>
      </a:accent1>
      <a:accent2>
        <a:srgbClr val="EBCE1F"/>
      </a:accent2>
      <a:accent3>
        <a:srgbClr val="9BBB59"/>
      </a:accent3>
      <a:accent4>
        <a:srgbClr val="8064A2"/>
      </a:accent4>
      <a:accent5>
        <a:srgbClr val="4BACC6"/>
      </a:accent5>
      <a:accent6>
        <a:srgbClr val="F79646"/>
      </a:accent6>
      <a:hlink>
        <a:srgbClr val="0000FF"/>
      </a:hlink>
      <a:folHlink>
        <a:srgbClr val="800080"/>
      </a:folHlink>
    </a:clrScheme>
    <a:fontScheme name="Meistro">
      <a:majorFont>
        <a:latin typeface="Frutiger 45"/>
        <a:ea typeface=""/>
        <a:cs typeface=""/>
      </a:majorFont>
      <a:minorFont>
        <a:latin typeface="Frutiger LT Std 47 Light C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ED0CF-E8C5-4B0B-9ABC-3B5923B9B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meistro_ENERGIE_Fliesstext.dotx</Template>
  <TotalTime>0</TotalTime>
  <Pages>4</Pages>
  <Words>750</Words>
  <Characters>4728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Franz</dc:creator>
  <cp:keywords/>
  <cp:lastModifiedBy>Hellkötter, Marcus</cp:lastModifiedBy>
  <cp:revision>29</cp:revision>
  <cp:lastPrinted>2019-09-26T23:26:00Z</cp:lastPrinted>
  <dcterms:created xsi:type="dcterms:W3CDTF">2024-01-15T12:31:00Z</dcterms:created>
  <dcterms:modified xsi:type="dcterms:W3CDTF">2024-05-16T07:58:00Z</dcterms:modified>
</cp:coreProperties>
</file>